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50C" w:rsidRPr="003C3943" w:rsidRDefault="003E450C" w:rsidP="003E450C">
      <w:pPr>
        <w:rPr>
          <w:rFonts w:ascii="Arial" w:hAnsi="Arial" w:cs="Arial"/>
          <w:color w:val="000000"/>
          <w:sz w:val="28"/>
          <w:szCs w:val="28"/>
        </w:rPr>
      </w:pPr>
    </w:p>
    <w:p w:rsidR="003E450C" w:rsidRDefault="003E450C" w:rsidP="00013B53">
      <w:pPr>
        <w:ind w:left="526"/>
        <w:jc w:val="center"/>
        <w:rPr>
          <w:rFonts w:ascii="Arial" w:hAnsi="Arial" w:cs="Arial"/>
          <w:color w:val="000000"/>
          <w:szCs w:val="32"/>
        </w:rPr>
      </w:pPr>
      <w:r w:rsidRPr="003C3943">
        <w:rPr>
          <w:rFonts w:ascii="Arial" w:hAnsi="Arial" w:cs="Arial"/>
          <w:color w:val="000000"/>
          <w:szCs w:val="32"/>
        </w:rPr>
        <w:t xml:space="preserve">Indicação: </w:t>
      </w:r>
      <w:r w:rsidR="006C57DB" w:rsidRPr="003C3943">
        <w:rPr>
          <w:rFonts w:ascii="Arial" w:hAnsi="Arial" w:cs="Arial"/>
          <w:color w:val="000000"/>
          <w:szCs w:val="32"/>
        </w:rPr>
        <w:t xml:space="preserve">        </w:t>
      </w:r>
      <w:r w:rsidR="00E315D0" w:rsidRPr="003C3943">
        <w:rPr>
          <w:rFonts w:ascii="Arial" w:hAnsi="Arial" w:cs="Arial"/>
          <w:color w:val="000000"/>
          <w:szCs w:val="32"/>
        </w:rPr>
        <w:t xml:space="preserve"> </w:t>
      </w:r>
      <w:r w:rsidRPr="003C3943">
        <w:rPr>
          <w:rFonts w:ascii="Arial" w:hAnsi="Arial" w:cs="Arial"/>
          <w:color w:val="000000"/>
          <w:szCs w:val="32"/>
        </w:rPr>
        <w:t>/</w:t>
      </w:r>
      <w:r w:rsidR="00E315D0" w:rsidRPr="003C3943">
        <w:rPr>
          <w:rFonts w:ascii="Arial" w:hAnsi="Arial" w:cs="Arial"/>
          <w:color w:val="000000"/>
          <w:szCs w:val="32"/>
        </w:rPr>
        <w:t xml:space="preserve"> </w:t>
      </w:r>
      <w:r w:rsidR="00A90A04">
        <w:rPr>
          <w:rFonts w:ascii="Arial" w:hAnsi="Arial" w:cs="Arial"/>
          <w:color w:val="000000"/>
          <w:szCs w:val="32"/>
        </w:rPr>
        <w:t>2025</w:t>
      </w:r>
      <w:r w:rsidR="0050520B">
        <w:rPr>
          <w:rFonts w:ascii="Arial" w:hAnsi="Arial" w:cs="Arial"/>
          <w:color w:val="000000"/>
          <w:szCs w:val="32"/>
        </w:rPr>
        <w:t>.</w:t>
      </w:r>
    </w:p>
    <w:p w:rsidR="00613AE1" w:rsidRPr="003C3943" w:rsidRDefault="00613AE1" w:rsidP="00013B53">
      <w:pPr>
        <w:ind w:left="526"/>
        <w:jc w:val="center"/>
        <w:rPr>
          <w:rFonts w:ascii="Arial" w:hAnsi="Arial" w:cs="Arial"/>
          <w:color w:val="000000"/>
          <w:szCs w:val="32"/>
        </w:rPr>
      </w:pPr>
    </w:p>
    <w:p w:rsidR="003E450C" w:rsidRPr="003C3943" w:rsidRDefault="003E450C" w:rsidP="003E450C">
      <w:pPr>
        <w:rPr>
          <w:rFonts w:ascii="Arial" w:hAnsi="Arial" w:cs="Arial"/>
          <w:color w:val="000000"/>
          <w:sz w:val="28"/>
          <w:szCs w:val="28"/>
        </w:rPr>
      </w:pPr>
    </w:p>
    <w:p w:rsidR="00590C1D" w:rsidRPr="004B3E0E" w:rsidRDefault="003E450C" w:rsidP="00930607">
      <w:pPr>
        <w:ind w:left="3945"/>
        <w:jc w:val="both"/>
        <w:rPr>
          <w:rFonts w:ascii="Arial" w:hAnsi="Arial" w:cs="Arial"/>
          <w:bCs/>
          <w:i w:val="0"/>
          <w:color w:val="000000"/>
          <w:sz w:val="24"/>
          <w:szCs w:val="24"/>
        </w:rPr>
      </w:pPr>
      <w:r w:rsidRPr="004B3E0E">
        <w:rPr>
          <w:rFonts w:ascii="Arial" w:hAnsi="Arial" w:cs="Arial"/>
          <w:color w:val="000000"/>
          <w:sz w:val="24"/>
          <w:szCs w:val="24"/>
        </w:rPr>
        <w:t xml:space="preserve">Sugere ao Poder Executivo Municipal </w:t>
      </w:r>
      <w:r w:rsidR="007B6072" w:rsidRPr="004B3E0E">
        <w:rPr>
          <w:rFonts w:ascii="Arial" w:hAnsi="Arial" w:cs="Arial"/>
          <w:color w:val="000000"/>
          <w:sz w:val="24"/>
          <w:szCs w:val="24"/>
        </w:rPr>
        <w:t>qu</w:t>
      </w:r>
      <w:r w:rsidR="001F2193" w:rsidRPr="004B3E0E">
        <w:rPr>
          <w:rFonts w:ascii="Arial" w:hAnsi="Arial" w:cs="Arial"/>
          <w:color w:val="000000"/>
          <w:sz w:val="24"/>
          <w:szCs w:val="24"/>
        </w:rPr>
        <w:t>e providencie</w:t>
      </w:r>
      <w:r w:rsidR="007B6072" w:rsidRPr="004B3E0E">
        <w:rPr>
          <w:rFonts w:ascii="Arial" w:hAnsi="Arial" w:cs="Arial"/>
          <w:color w:val="000000"/>
          <w:sz w:val="24"/>
          <w:szCs w:val="24"/>
        </w:rPr>
        <w:t xml:space="preserve"> </w:t>
      </w:r>
      <w:r w:rsidR="001F2193" w:rsidRPr="004B3E0E">
        <w:rPr>
          <w:rFonts w:ascii="Arial" w:hAnsi="Arial" w:cs="Arial"/>
          <w:i w:val="0"/>
          <w:color w:val="000000"/>
          <w:sz w:val="24"/>
          <w:szCs w:val="24"/>
        </w:rPr>
        <w:t xml:space="preserve">junto ao órgão competente, </w:t>
      </w:r>
      <w:r w:rsidR="001F2193" w:rsidRPr="004B3E0E">
        <w:rPr>
          <w:rFonts w:ascii="Arial" w:hAnsi="Arial" w:cs="Arial"/>
          <w:bCs/>
          <w:i w:val="0"/>
          <w:color w:val="000000"/>
          <w:sz w:val="24"/>
          <w:szCs w:val="24"/>
        </w:rPr>
        <w:t xml:space="preserve">uma equipe para </w:t>
      </w:r>
      <w:r w:rsidR="000B4BFC" w:rsidRPr="004B3E0E">
        <w:rPr>
          <w:rFonts w:ascii="Arial" w:hAnsi="Arial" w:cs="Arial"/>
          <w:bCs/>
          <w:i w:val="0"/>
          <w:color w:val="000000"/>
          <w:sz w:val="24"/>
          <w:szCs w:val="24"/>
        </w:rPr>
        <w:t xml:space="preserve">realizar </w:t>
      </w:r>
      <w:r w:rsidR="00A75944" w:rsidRPr="004B3E0E">
        <w:rPr>
          <w:rFonts w:ascii="Arial" w:hAnsi="Arial" w:cs="Arial"/>
          <w:bCs/>
          <w:i w:val="0"/>
          <w:color w:val="000000"/>
          <w:sz w:val="24"/>
          <w:szCs w:val="24"/>
        </w:rPr>
        <w:t xml:space="preserve">a </w:t>
      </w:r>
      <w:r w:rsidR="00080EA5">
        <w:rPr>
          <w:rFonts w:ascii="Arial" w:hAnsi="Arial" w:cs="Arial"/>
          <w:bCs/>
          <w:i w:val="0"/>
          <w:color w:val="000000"/>
          <w:sz w:val="24"/>
          <w:szCs w:val="24"/>
        </w:rPr>
        <w:t>instalação de</w:t>
      </w:r>
      <w:r w:rsidR="006A4F40">
        <w:rPr>
          <w:rFonts w:ascii="Arial" w:hAnsi="Arial" w:cs="Arial"/>
          <w:bCs/>
          <w:i w:val="0"/>
          <w:color w:val="000000"/>
          <w:sz w:val="24"/>
          <w:szCs w:val="24"/>
        </w:rPr>
        <w:t xml:space="preserve"> uma co</w:t>
      </w:r>
      <w:r w:rsidR="00080EA5">
        <w:rPr>
          <w:rFonts w:ascii="Arial" w:hAnsi="Arial" w:cs="Arial"/>
          <w:bCs/>
          <w:i w:val="0"/>
          <w:color w:val="000000"/>
          <w:sz w:val="24"/>
          <w:szCs w:val="24"/>
        </w:rPr>
        <w:t>bertura</w:t>
      </w:r>
      <w:r w:rsidR="006A4F40">
        <w:rPr>
          <w:rFonts w:ascii="Arial" w:hAnsi="Arial" w:cs="Arial"/>
          <w:bCs/>
          <w:i w:val="0"/>
          <w:color w:val="000000"/>
          <w:sz w:val="24"/>
          <w:szCs w:val="24"/>
        </w:rPr>
        <w:t xml:space="preserve"> n</w:t>
      </w:r>
      <w:r w:rsidR="00A75944" w:rsidRPr="004B3E0E">
        <w:rPr>
          <w:rFonts w:ascii="Arial" w:hAnsi="Arial" w:cs="Arial"/>
          <w:bCs/>
          <w:i w:val="0"/>
          <w:color w:val="000000"/>
          <w:sz w:val="24"/>
          <w:szCs w:val="24"/>
        </w:rPr>
        <w:t xml:space="preserve">o ponto de ônibus </w:t>
      </w:r>
      <w:r w:rsidR="00613AE1" w:rsidRPr="004B3E0E">
        <w:rPr>
          <w:rFonts w:ascii="Arial" w:hAnsi="Arial" w:cs="Arial"/>
          <w:bCs/>
          <w:color w:val="000000"/>
          <w:sz w:val="24"/>
          <w:szCs w:val="24"/>
        </w:rPr>
        <w:t xml:space="preserve">na </w:t>
      </w:r>
      <w:r w:rsidR="00442884">
        <w:rPr>
          <w:rFonts w:ascii="Arial" w:hAnsi="Arial" w:cs="Arial"/>
          <w:bCs/>
          <w:color w:val="000000"/>
          <w:sz w:val="24"/>
          <w:szCs w:val="24"/>
        </w:rPr>
        <w:t>Avenida</w:t>
      </w:r>
      <w:r w:rsidR="00930607" w:rsidRPr="004B3E0E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A75944" w:rsidRPr="004B3E0E">
        <w:rPr>
          <w:rFonts w:ascii="Arial" w:hAnsi="Arial" w:cs="Arial"/>
          <w:bCs/>
          <w:color w:val="000000"/>
          <w:sz w:val="24"/>
          <w:szCs w:val="24"/>
        </w:rPr>
        <w:t>Professor João Brasil</w:t>
      </w:r>
      <w:r w:rsidR="00613AE1" w:rsidRPr="004B3E0E">
        <w:rPr>
          <w:rFonts w:ascii="Arial" w:hAnsi="Arial" w:cs="Arial"/>
          <w:bCs/>
          <w:color w:val="000000"/>
          <w:sz w:val="24"/>
          <w:szCs w:val="24"/>
        </w:rPr>
        <w:t xml:space="preserve">, </w:t>
      </w:r>
      <w:r w:rsidR="00930607" w:rsidRPr="004B3E0E">
        <w:rPr>
          <w:rFonts w:ascii="Arial" w:hAnsi="Arial" w:cs="Arial"/>
          <w:bCs/>
          <w:color w:val="000000"/>
          <w:sz w:val="24"/>
          <w:szCs w:val="24"/>
        </w:rPr>
        <w:t xml:space="preserve">próximo ao </w:t>
      </w:r>
      <w:r w:rsidR="000B4BFC" w:rsidRPr="004B3E0E">
        <w:rPr>
          <w:rFonts w:ascii="Arial" w:hAnsi="Arial" w:cs="Arial"/>
          <w:bCs/>
          <w:color w:val="000000"/>
          <w:sz w:val="24"/>
          <w:szCs w:val="24"/>
        </w:rPr>
        <w:t xml:space="preserve">n.º </w:t>
      </w:r>
      <w:r w:rsidR="006A4F40">
        <w:rPr>
          <w:rFonts w:ascii="Arial" w:hAnsi="Arial" w:cs="Arial"/>
          <w:bCs/>
          <w:color w:val="000000"/>
          <w:sz w:val="24"/>
          <w:szCs w:val="24"/>
        </w:rPr>
        <w:t>3</w:t>
      </w:r>
      <w:r w:rsidR="00A75944" w:rsidRPr="004B3E0E">
        <w:rPr>
          <w:rFonts w:ascii="Arial" w:hAnsi="Arial" w:cs="Arial"/>
          <w:bCs/>
          <w:color w:val="000000"/>
          <w:sz w:val="24"/>
          <w:szCs w:val="24"/>
        </w:rPr>
        <w:t>2</w:t>
      </w:r>
      <w:r w:rsidR="00613AE1" w:rsidRPr="004B3E0E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613AE1" w:rsidRPr="004B3E0E">
        <w:rPr>
          <w:rFonts w:ascii="Arial" w:hAnsi="Arial" w:cs="Arial"/>
          <w:color w:val="000000"/>
          <w:sz w:val="24"/>
          <w:szCs w:val="24"/>
        </w:rPr>
        <w:t>–</w:t>
      </w:r>
      <w:r w:rsidR="006A4F40">
        <w:rPr>
          <w:rFonts w:ascii="Arial" w:hAnsi="Arial" w:cs="Arial"/>
          <w:color w:val="000000"/>
          <w:sz w:val="24"/>
          <w:szCs w:val="24"/>
        </w:rPr>
        <w:t xml:space="preserve"> Fonseca</w:t>
      </w:r>
      <w:r w:rsidR="00613AE1" w:rsidRPr="004B3E0E">
        <w:rPr>
          <w:rFonts w:ascii="Arial" w:hAnsi="Arial" w:cs="Arial"/>
          <w:color w:val="000000"/>
          <w:sz w:val="24"/>
          <w:szCs w:val="24"/>
        </w:rPr>
        <w:t>.</w:t>
      </w:r>
    </w:p>
    <w:p w:rsidR="00673A14" w:rsidRPr="004B3E0E" w:rsidRDefault="00673A14" w:rsidP="00590C1D">
      <w:pPr>
        <w:ind w:left="3945"/>
        <w:jc w:val="both"/>
        <w:rPr>
          <w:rFonts w:ascii="Arial" w:hAnsi="Arial" w:cs="Arial"/>
          <w:b w:val="0"/>
          <w:color w:val="000000"/>
          <w:sz w:val="24"/>
          <w:szCs w:val="24"/>
        </w:rPr>
      </w:pPr>
    </w:p>
    <w:p w:rsidR="00673A14" w:rsidRDefault="00673A14" w:rsidP="00FD5F67">
      <w:pPr>
        <w:spacing w:line="360" w:lineRule="auto"/>
        <w:ind w:left="3945"/>
        <w:jc w:val="both"/>
        <w:rPr>
          <w:b w:val="0"/>
          <w:color w:val="000000"/>
          <w:sz w:val="24"/>
          <w:szCs w:val="24"/>
        </w:rPr>
      </w:pPr>
    </w:p>
    <w:p w:rsidR="004B3E0E" w:rsidRPr="004B3E0E" w:rsidRDefault="004B3E0E" w:rsidP="004B3E0E">
      <w:pPr>
        <w:spacing w:line="360" w:lineRule="auto"/>
        <w:ind w:firstLine="708"/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4B3E0E" w:rsidRPr="004B3E0E" w:rsidRDefault="004B3E0E" w:rsidP="004B3E0E">
      <w:pPr>
        <w:spacing w:line="360" w:lineRule="auto"/>
        <w:ind w:firstLine="708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4B3E0E">
        <w:rPr>
          <w:rFonts w:ascii="Arial" w:hAnsi="Arial" w:cs="Arial"/>
          <w:b w:val="0"/>
          <w:i w:val="0"/>
          <w:sz w:val="24"/>
          <w:szCs w:val="24"/>
        </w:rPr>
        <w:t xml:space="preserve">         Indico à Mesa na forma Regimental, ouvido o D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outo Plenário, seja oficiado o </w:t>
      </w:r>
      <w:proofErr w:type="spellStart"/>
      <w:r w:rsidRPr="004B3E0E">
        <w:rPr>
          <w:rFonts w:ascii="Arial" w:hAnsi="Arial" w:cs="Arial"/>
          <w:b w:val="0"/>
          <w:i w:val="0"/>
          <w:sz w:val="24"/>
          <w:szCs w:val="24"/>
        </w:rPr>
        <w:t>Exm°</w:t>
      </w:r>
      <w:proofErr w:type="spellEnd"/>
      <w:r w:rsidRPr="004B3E0E">
        <w:rPr>
          <w:rFonts w:ascii="Arial" w:hAnsi="Arial" w:cs="Arial"/>
          <w:b w:val="0"/>
          <w:i w:val="0"/>
          <w:sz w:val="24"/>
          <w:szCs w:val="24"/>
        </w:rPr>
        <w:t xml:space="preserve">. Prefeito Municipal, Rodrigo Neves, solicitando ao órgão competente </w:t>
      </w:r>
      <w:r w:rsidR="006A4F40" w:rsidRPr="006A4F40">
        <w:rPr>
          <w:rFonts w:ascii="Arial" w:hAnsi="Arial" w:cs="Arial"/>
          <w:b w:val="0"/>
          <w:i w:val="0"/>
          <w:sz w:val="24"/>
          <w:szCs w:val="24"/>
        </w:rPr>
        <w:t xml:space="preserve">uma equipe para realizar a instalação de uma cobertura no </w:t>
      </w:r>
      <w:r w:rsidR="006A4F40">
        <w:rPr>
          <w:rFonts w:ascii="Arial" w:hAnsi="Arial" w:cs="Arial"/>
          <w:b w:val="0"/>
          <w:i w:val="0"/>
          <w:sz w:val="24"/>
          <w:szCs w:val="24"/>
        </w:rPr>
        <w:t xml:space="preserve">ônibus na </w:t>
      </w:r>
      <w:r w:rsidR="00442884">
        <w:rPr>
          <w:rFonts w:ascii="Arial" w:hAnsi="Arial" w:cs="Arial"/>
          <w:b w:val="0"/>
          <w:i w:val="0"/>
          <w:sz w:val="24"/>
          <w:szCs w:val="24"/>
        </w:rPr>
        <w:t xml:space="preserve">Avenida </w:t>
      </w:r>
      <w:bookmarkStart w:id="0" w:name="_GoBack"/>
      <w:bookmarkEnd w:id="0"/>
      <w:r w:rsidRPr="004B3E0E">
        <w:rPr>
          <w:rFonts w:ascii="Arial" w:hAnsi="Arial" w:cs="Arial"/>
          <w:b w:val="0"/>
          <w:i w:val="0"/>
          <w:sz w:val="24"/>
          <w:szCs w:val="24"/>
        </w:rPr>
        <w:t xml:space="preserve">Professor João Brasil, próximo ao n.º 32 – </w:t>
      </w:r>
      <w:r w:rsidR="006A4F40">
        <w:rPr>
          <w:rFonts w:ascii="Arial" w:hAnsi="Arial" w:cs="Arial"/>
          <w:b w:val="0"/>
          <w:i w:val="0"/>
          <w:sz w:val="24"/>
          <w:szCs w:val="24"/>
        </w:rPr>
        <w:t>Fonseca</w:t>
      </w:r>
      <w:r w:rsidRPr="004B3E0E">
        <w:rPr>
          <w:rFonts w:ascii="Arial" w:hAnsi="Arial" w:cs="Arial"/>
          <w:b w:val="0"/>
          <w:i w:val="0"/>
          <w:sz w:val="24"/>
          <w:szCs w:val="24"/>
        </w:rPr>
        <w:t>.</w:t>
      </w:r>
    </w:p>
    <w:p w:rsidR="00AB09B7" w:rsidRPr="004B3E0E" w:rsidRDefault="00AB09B7" w:rsidP="00930607">
      <w:pPr>
        <w:spacing w:line="360" w:lineRule="auto"/>
        <w:ind w:firstLine="708"/>
        <w:jc w:val="both"/>
        <w:rPr>
          <w:rFonts w:ascii="Arial" w:hAnsi="Arial" w:cs="Arial"/>
          <w:b w:val="0"/>
          <w:i w:val="0"/>
          <w:color w:val="000000"/>
          <w:sz w:val="24"/>
          <w:szCs w:val="24"/>
        </w:rPr>
      </w:pPr>
    </w:p>
    <w:p w:rsidR="00013B53" w:rsidRPr="004B3E0E" w:rsidRDefault="00013B53" w:rsidP="00A33569">
      <w:pPr>
        <w:rPr>
          <w:rFonts w:ascii="Arial" w:hAnsi="Arial" w:cs="Arial"/>
          <w:b w:val="0"/>
          <w:i w:val="0"/>
          <w:color w:val="000000"/>
          <w:sz w:val="24"/>
          <w:szCs w:val="24"/>
        </w:rPr>
      </w:pPr>
    </w:p>
    <w:p w:rsidR="003E450C" w:rsidRPr="004B3E0E" w:rsidRDefault="003E450C" w:rsidP="003E7F66">
      <w:pPr>
        <w:jc w:val="right"/>
        <w:rPr>
          <w:rFonts w:ascii="Arial" w:hAnsi="Arial" w:cs="Arial"/>
          <w:b w:val="0"/>
          <w:i w:val="0"/>
          <w:color w:val="000000"/>
          <w:sz w:val="24"/>
          <w:szCs w:val="24"/>
        </w:rPr>
      </w:pPr>
      <w:r w:rsidRPr="004B3E0E">
        <w:rPr>
          <w:rFonts w:ascii="Arial" w:hAnsi="Arial" w:cs="Arial"/>
          <w:b w:val="0"/>
          <w:i w:val="0"/>
          <w:color w:val="000000"/>
          <w:sz w:val="24"/>
          <w:szCs w:val="24"/>
        </w:rPr>
        <w:t xml:space="preserve">Sala das Sessões, em </w:t>
      </w:r>
      <w:r w:rsidR="006A4F40">
        <w:rPr>
          <w:rFonts w:ascii="Arial" w:hAnsi="Arial" w:cs="Arial"/>
          <w:b w:val="0"/>
          <w:i w:val="0"/>
          <w:color w:val="000000"/>
          <w:sz w:val="24"/>
          <w:szCs w:val="24"/>
        </w:rPr>
        <w:t>11</w:t>
      </w:r>
      <w:r w:rsidR="00613AE1" w:rsidRPr="004B3E0E">
        <w:rPr>
          <w:rFonts w:ascii="Arial" w:hAnsi="Arial" w:cs="Arial"/>
          <w:b w:val="0"/>
          <w:i w:val="0"/>
          <w:color w:val="000000"/>
          <w:sz w:val="24"/>
          <w:szCs w:val="24"/>
        </w:rPr>
        <w:t xml:space="preserve"> </w:t>
      </w:r>
      <w:r w:rsidR="005B47B3" w:rsidRPr="004B3E0E">
        <w:rPr>
          <w:rFonts w:ascii="Arial" w:hAnsi="Arial" w:cs="Arial"/>
          <w:b w:val="0"/>
          <w:i w:val="0"/>
          <w:color w:val="000000"/>
          <w:sz w:val="24"/>
          <w:szCs w:val="24"/>
        </w:rPr>
        <w:t>de</w:t>
      </w:r>
      <w:r w:rsidR="00A90A04" w:rsidRPr="004B3E0E">
        <w:rPr>
          <w:rFonts w:ascii="Arial" w:hAnsi="Arial" w:cs="Arial"/>
          <w:b w:val="0"/>
          <w:i w:val="0"/>
          <w:color w:val="000000"/>
          <w:sz w:val="24"/>
          <w:szCs w:val="24"/>
        </w:rPr>
        <w:t xml:space="preserve"> </w:t>
      </w:r>
      <w:r w:rsidR="00930607" w:rsidRPr="004B3E0E">
        <w:rPr>
          <w:rFonts w:ascii="Arial" w:hAnsi="Arial" w:cs="Arial"/>
          <w:b w:val="0"/>
          <w:i w:val="0"/>
          <w:color w:val="000000"/>
          <w:sz w:val="24"/>
          <w:szCs w:val="24"/>
        </w:rPr>
        <w:t>setembro</w:t>
      </w:r>
      <w:r w:rsidR="000157FA" w:rsidRPr="004B3E0E">
        <w:rPr>
          <w:rFonts w:ascii="Arial" w:hAnsi="Arial" w:cs="Arial"/>
          <w:b w:val="0"/>
          <w:i w:val="0"/>
          <w:color w:val="000000"/>
          <w:sz w:val="24"/>
          <w:szCs w:val="24"/>
        </w:rPr>
        <w:t xml:space="preserve"> </w:t>
      </w:r>
      <w:r w:rsidR="00F45939" w:rsidRPr="004B3E0E">
        <w:rPr>
          <w:rFonts w:ascii="Arial" w:hAnsi="Arial" w:cs="Arial"/>
          <w:b w:val="0"/>
          <w:i w:val="0"/>
          <w:color w:val="000000"/>
          <w:sz w:val="24"/>
          <w:szCs w:val="24"/>
        </w:rPr>
        <w:t>de 20</w:t>
      </w:r>
      <w:r w:rsidR="00A90A04" w:rsidRPr="004B3E0E">
        <w:rPr>
          <w:rFonts w:ascii="Arial" w:hAnsi="Arial" w:cs="Arial"/>
          <w:b w:val="0"/>
          <w:i w:val="0"/>
          <w:color w:val="000000"/>
          <w:sz w:val="24"/>
          <w:szCs w:val="24"/>
        </w:rPr>
        <w:t>25</w:t>
      </w:r>
      <w:r w:rsidR="00F45939" w:rsidRPr="004B3E0E">
        <w:rPr>
          <w:rFonts w:ascii="Arial" w:hAnsi="Arial" w:cs="Arial"/>
          <w:b w:val="0"/>
          <w:i w:val="0"/>
          <w:color w:val="000000"/>
          <w:sz w:val="24"/>
          <w:szCs w:val="24"/>
        </w:rPr>
        <w:t>.</w:t>
      </w:r>
    </w:p>
    <w:p w:rsidR="003E450C" w:rsidRDefault="003E450C" w:rsidP="003E450C">
      <w:pPr>
        <w:jc w:val="both"/>
        <w:rPr>
          <w:b w:val="0"/>
          <w:i w:val="0"/>
          <w:color w:val="000000"/>
          <w:sz w:val="24"/>
          <w:szCs w:val="24"/>
        </w:rPr>
      </w:pPr>
    </w:p>
    <w:p w:rsidR="00AB09B7" w:rsidRPr="00673A14" w:rsidRDefault="00AB09B7" w:rsidP="003E450C">
      <w:pPr>
        <w:jc w:val="both"/>
        <w:rPr>
          <w:b w:val="0"/>
          <w:i w:val="0"/>
          <w:color w:val="000000"/>
          <w:sz w:val="24"/>
          <w:szCs w:val="24"/>
        </w:rPr>
      </w:pPr>
    </w:p>
    <w:p w:rsidR="00ED389D" w:rsidRPr="00673A14" w:rsidRDefault="00ED389D" w:rsidP="003E450C">
      <w:pPr>
        <w:jc w:val="both"/>
        <w:rPr>
          <w:b w:val="0"/>
          <w:i w:val="0"/>
          <w:color w:val="000000"/>
          <w:sz w:val="24"/>
          <w:szCs w:val="24"/>
        </w:rPr>
      </w:pPr>
    </w:p>
    <w:p w:rsidR="00034B73" w:rsidRPr="00673A14" w:rsidRDefault="00034B73" w:rsidP="003E450C">
      <w:pPr>
        <w:jc w:val="both"/>
        <w:rPr>
          <w:b w:val="0"/>
          <w:i w:val="0"/>
          <w:color w:val="000000"/>
          <w:sz w:val="24"/>
          <w:szCs w:val="24"/>
        </w:rPr>
      </w:pPr>
    </w:p>
    <w:p w:rsidR="003E450C" w:rsidRPr="00673A14" w:rsidRDefault="003E450C" w:rsidP="003E450C">
      <w:pPr>
        <w:jc w:val="center"/>
        <w:rPr>
          <w:b w:val="0"/>
          <w:color w:val="000000"/>
          <w:sz w:val="24"/>
          <w:szCs w:val="24"/>
        </w:rPr>
      </w:pPr>
      <w:r w:rsidRPr="00673A14">
        <w:rPr>
          <w:b w:val="0"/>
          <w:color w:val="000000"/>
          <w:sz w:val="24"/>
          <w:szCs w:val="24"/>
        </w:rPr>
        <w:t>_________________________________</w:t>
      </w:r>
    </w:p>
    <w:p w:rsidR="003E450C" w:rsidRPr="00673A14" w:rsidRDefault="003F6D1B" w:rsidP="003E450C">
      <w:pPr>
        <w:jc w:val="center"/>
        <w:rPr>
          <w:color w:val="000000"/>
          <w:sz w:val="24"/>
          <w:szCs w:val="24"/>
        </w:rPr>
      </w:pPr>
      <w:r w:rsidRPr="00673A14">
        <w:rPr>
          <w:color w:val="000000"/>
          <w:sz w:val="24"/>
          <w:szCs w:val="24"/>
        </w:rPr>
        <w:t xml:space="preserve"> Dr.</w:t>
      </w:r>
      <w:r w:rsidR="006A4F40">
        <w:rPr>
          <w:color w:val="000000"/>
          <w:sz w:val="24"/>
          <w:szCs w:val="24"/>
        </w:rPr>
        <w:t xml:space="preserve"> </w:t>
      </w:r>
      <w:r w:rsidR="00B00E58" w:rsidRPr="00673A14">
        <w:rPr>
          <w:color w:val="000000"/>
          <w:sz w:val="24"/>
          <w:szCs w:val="24"/>
        </w:rPr>
        <w:t>Emanuel</w:t>
      </w:r>
      <w:r w:rsidR="003E450C" w:rsidRPr="00673A14">
        <w:rPr>
          <w:color w:val="000000"/>
          <w:sz w:val="24"/>
          <w:szCs w:val="24"/>
        </w:rPr>
        <w:t xml:space="preserve"> Rocha</w:t>
      </w:r>
    </w:p>
    <w:p w:rsidR="003E450C" w:rsidRPr="00673A14" w:rsidRDefault="003E450C" w:rsidP="003E450C">
      <w:pPr>
        <w:jc w:val="center"/>
        <w:rPr>
          <w:color w:val="000000"/>
          <w:sz w:val="24"/>
          <w:szCs w:val="24"/>
        </w:rPr>
      </w:pPr>
      <w:r w:rsidRPr="00673A14">
        <w:rPr>
          <w:color w:val="000000"/>
          <w:sz w:val="24"/>
          <w:szCs w:val="24"/>
        </w:rPr>
        <w:t>Vereador</w:t>
      </w:r>
    </w:p>
    <w:p w:rsidR="003E450C" w:rsidRDefault="003E450C" w:rsidP="003E450C">
      <w:pPr>
        <w:jc w:val="both"/>
        <w:rPr>
          <w:b w:val="0"/>
          <w:i w:val="0"/>
          <w:color w:val="000000"/>
          <w:sz w:val="24"/>
          <w:szCs w:val="24"/>
        </w:rPr>
      </w:pPr>
    </w:p>
    <w:p w:rsidR="00613AE1" w:rsidRPr="00673A14" w:rsidRDefault="00613AE1" w:rsidP="003E450C">
      <w:pPr>
        <w:jc w:val="both"/>
        <w:rPr>
          <w:b w:val="0"/>
          <w:i w:val="0"/>
          <w:color w:val="000000"/>
          <w:sz w:val="24"/>
          <w:szCs w:val="24"/>
        </w:rPr>
      </w:pPr>
    </w:p>
    <w:p w:rsidR="003E450C" w:rsidRDefault="003E450C" w:rsidP="003E450C">
      <w:pPr>
        <w:jc w:val="both"/>
        <w:rPr>
          <w:b w:val="0"/>
          <w:i w:val="0"/>
          <w:color w:val="000000"/>
          <w:sz w:val="24"/>
          <w:szCs w:val="24"/>
        </w:rPr>
      </w:pPr>
      <w:r w:rsidRPr="00673A14">
        <w:rPr>
          <w:b w:val="0"/>
          <w:i w:val="0"/>
          <w:color w:val="000000"/>
          <w:sz w:val="24"/>
          <w:szCs w:val="24"/>
        </w:rPr>
        <w:t>JUSTIFICATIVA:</w:t>
      </w:r>
    </w:p>
    <w:p w:rsidR="00673A14" w:rsidRPr="00673A14" w:rsidRDefault="00673A14" w:rsidP="003E450C">
      <w:pPr>
        <w:jc w:val="both"/>
        <w:rPr>
          <w:b w:val="0"/>
          <w:i w:val="0"/>
          <w:color w:val="000000"/>
          <w:sz w:val="24"/>
          <w:szCs w:val="24"/>
        </w:rPr>
      </w:pPr>
    </w:p>
    <w:p w:rsidR="003E450C" w:rsidRPr="00673A14" w:rsidRDefault="003E450C" w:rsidP="003E450C">
      <w:pPr>
        <w:jc w:val="both"/>
        <w:rPr>
          <w:b w:val="0"/>
          <w:i w:val="0"/>
          <w:color w:val="000000"/>
          <w:sz w:val="24"/>
          <w:szCs w:val="24"/>
        </w:rPr>
      </w:pPr>
    </w:p>
    <w:p w:rsidR="00AB09B7" w:rsidRPr="00741CC3" w:rsidRDefault="00613AE1" w:rsidP="00741CC3">
      <w:pPr>
        <w:spacing w:line="360" w:lineRule="auto"/>
        <w:jc w:val="both"/>
        <w:rPr>
          <w:rFonts w:ascii="Arial" w:hAnsi="Arial" w:cs="Arial"/>
          <w:b w:val="0"/>
          <w:i w:val="0"/>
          <w:color w:val="000000"/>
          <w:sz w:val="24"/>
          <w:szCs w:val="24"/>
        </w:rPr>
      </w:pPr>
      <w:r w:rsidRPr="007B799A">
        <w:rPr>
          <w:rFonts w:ascii="Arial" w:hAnsi="Arial" w:cs="Arial"/>
          <w:b w:val="0"/>
          <w:i w:val="0"/>
          <w:color w:val="000000"/>
          <w:sz w:val="24"/>
          <w:szCs w:val="24"/>
        </w:rPr>
        <w:t xml:space="preserve">         </w:t>
      </w:r>
      <w:r w:rsidR="00AA4092">
        <w:rPr>
          <w:rFonts w:ascii="Arial" w:hAnsi="Arial" w:cs="Arial"/>
          <w:b w:val="0"/>
          <w:i w:val="0"/>
          <w:color w:val="000000"/>
          <w:sz w:val="24"/>
          <w:szCs w:val="24"/>
        </w:rPr>
        <w:t xml:space="preserve">   </w:t>
      </w:r>
      <w:r w:rsidRPr="007B799A">
        <w:rPr>
          <w:rFonts w:ascii="Arial" w:hAnsi="Arial" w:cs="Arial"/>
          <w:b w:val="0"/>
          <w:i w:val="0"/>
          <w:color w:val="000000"/>
          <w:sz w:val="24"/>
          <w:szCs w:val="24"/>
        </w:rPr>
        <w:t xml:space="preserve">A presente indicação faz-se necessária, </w:t>
      </w:r>
      <w:r w:rsidR="00741CC3">
        <w:rPr>
          <w:rFonts w:ascii="Arial" w:hAnsi="Arial" w:cs="Arial"/>
          <w:b w:val="0"/>
          <w:i w:val="0"/>
          <w:color w:val="000000"/>
          <w:sz w:val="24"/>
          <w:szCs w:val="24"/>
        </w:rPr>
        <w:t>v</w:t>
      </w:r>
      <w:r w:rsidR="00741CC3" w:rsidRPr="00741CC3">
        <w:rPr>
          <w:rFonts w:ascii="Arial" w:hAnsi="Arial" w:cs="Arial"/>
          <w:b w:val="0"/>
          <w:i w:val="0"/>
          <w:color w:val="000000"/>
          <w:sz w:val="24"/>
          <w:szCs w:val="24"/>
        </w:rPr>
        <w:t xml:space="preserve">isando proteger os usuários do sol e da chuva, proporcionando maior conforto e segurança enquanto esperam pelo transporte público. </w:t>
      </w:r>
    </w:p>
    <w:sectPr w:rsidR="00AB09B7" w:rsidRPr="00741CC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EA2" w:rsidRDefault="00614EA2">
      <w:r>
        <w:separator/>
      </w:r>
    </w:p>
  </w:endnote>
  <w:endnote w:type="continuationSeparator" w:id="0">
    <w:p w:rsidR="00614EA2" w:rsidRDefault="00614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83A" w:rsidRPr="00E33681" w:rsidRDefault="00B6283A" w:rsidP="00442B80">
    <w:pPr>
      <w:pStyle w:val="Rodap"/>
      <w:jc w:val="center"/>
      <w:rPr>
        <w:rFonts w:ascii="Arial" w:hAnsi="Arial" w:cs="Arial"/>
        <w:color w:val="000000"/>
        <w:sz w:val="22"/>
        <w:szCs w:val="22"/>
      </w:rPr>
    </w:pPr>
    <w:r w:rsidRPr="00E33681">
      <w:rPr>
        <w:rFonts w:ascii="Arial" w:hAnsi="Arial" w:cs="Arial"/>
        <w:color w:val="000000"/>
        <w:sz w:val="22"/>
        <w:szCs w:val="22"/>
      </w:rPr>
      <w:t>A</w:t>
    </w:r>
    <w:r w:rsidR="00A90A04">
      <w:rPr>
        <w:rFonts w:ascii="Arial" w:hAnsi="Arial" w:cs="Arial"/>
        <w:color w:val="000000"/>
        <w:sz w:val="22"/>
        <w:szCs w:val="22"/>
      </w:rPr>
      <w:t xml:space="preserve">v. Amaral Peixoto, 625 </w:t>
    </w:r>
    <w:proofErr w:type="spellStart"/>
    <w:r w:rsidR="00A90A04">
      <w:rPr>
        <w:rFonts w:ascii="Arial" w:hAnsi="Arial" w:cs="Arial"/>
        <w:color w:val="000000"/>
        <w:sz w:val="22"/>
        <w:szCs w:val="22"/>
      </w:rPr>
      <w:t>sl</w:t>
    </w:r>
    <w:proofErr w:type="spellEnd"/>
    <w:r w:rsidR="00A90A04">
      <w:rPr>
        <w:rFonts w:ascii="Arial" w:hAnsi="Arial" w:cs="Arial"/>
        <w:color w:val="000000"/>
        <w:sz w:val="22"/>
        <w:szCs w:val="22"/>
      </w:rPr>
      <w:t>. 89</w:t>
    </w:r>
    <w:r w:rsidRPr="00E33681">
      <w:rPr>
        <w:rFonts w:ascii="Arial" w:hAnsi="Arial" w:cs="Arial"/>
        <w:color w:val="000000"/>
        <w:sz w:val="22"/>
        <w:szCs w:val="22"/>
      </w:rPr>
      <w:t xml:space="preserve"> – Centro Niter</w:t>
    </w:r>
    <w:r w:rsidR="00A90A04">
      <w:rPr>
        <w:rFonts w:ascii="Arial" w:hAnsi="Arial" w:cs="Arial"/>
        <w:color w:val="000000"/>
        <w:sz w:val="22"/>
        <w:szCs w:val="22"/>
      </w:rPr>
      <w:t xml:space="preserve">ói, </w:t>
    </w:r>
    <w:proofErr w:type="spellStart"/>
    <w:r w:rsidR="00A90A04">
      <w:rPr>
        <w:rFonts w:ascii="Arial" w:hAnsi="Arial" w:cs="Arial"/>
        <w:color w:val="000000"/>
        <w:sz w:val="22"/>
        <w:szCs w:val="22"/>
      </w:rPr>
      <w:t>Cep</w:t>
    </w:r>
    <w:proofErr w:type="spellEnd"/>
    <w:r w:rsidR="00A90A04">
      <w:rPr>
        <w:rFonts w:ascii="Arial" w:hAnsi="Arial" w:cs="Arial"/>
        <w:color w:val="000000"/>
        <w:sz w:val="22"/>
        <w:szCs w:val="22"/>
      </w:rPr>
      <w:t>. 24020-073 – Tel.2620-4642</w:t>
    </w:r>
    <w:r w:rsidRPr="00E33681">
      <w:rPr>
        <w:rFonts w:ascii="Arial" w:hAnsi="Arial" w:cs="Arial"/>
        <w:color w:val="000000"/>
        <w:sz w:val="22"/>
        <w:szCs w:val="22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EA2" w:rsidRDefault="00614EA2">
      <w:r>
        <w:separator/>
      </w:r>
    </w:p>
  </w:footnote>
  <w:footnote w:type="continuationSeparator" w:id="0">
    <w:p w:rsidR="00614EA2" w:rsidRDefault="00614E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83A" w:rsidRPr="003C3943" w:rsidRDefault="00B74533" w:rsidP="00D96D1C">
    <w:pPr>
      <w:pStyle w:val="Cabealho"/>
      <w:jc w:val="center"/>
      <w:rPr>
        <w:rFonts w:ascii="Arial" w:hAnsi="Arial" w:cs="Arial"/>
        <w:color w:val="000000"/>
      </w:rPr>
    </w:pPr>
    <w:r>
      <w:rPr>
        <w:rFonts w:ascii="Arial" w:hAnsi="Arial" w:cs="Arial"/>
        <w:noProof/>
        <w:color w:val="000000"/>
      </w:rPr>
      <w:drawing>
        <wp:inline distT="0" distB="0" distL="0" distR="0">
          <wp:extent cx="1695450" cy="1438275"/>
          <wp:effectExtent l="0" t="0" r="0" b="9525"/>
          <wp:docPr id="1" name="Imagem 1" descr="Bandsite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site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24" t="4797" r="37964" b="3046"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1438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283A" w:rsidRPr="00B56DB4" w:rsidRDefault="00B6283A" w:rsidP="00D96D1C">
    <w:pPr>
      <w:pStyle w:val="Cabealho"/>
      <w:jc w:val="center"/>
      <w:rPr>
        <w:rFonts w:ascii="Arial" w:hAnsi="Arial" w:cs="Arial"/>
        <w:color w:val="000000"/>
        <w:sz w:val="28"/>
        <w:szCs w:val="28"/>
      </w:rPr>
    </w:pPr>
    <w:r w:rsidRPr="00B56DB4">
      <w:rPr>
        <w:rFonts w:ascii="Arial" w:hAnsi="Arial" w:cs="Arial"/>
        <w:color w:val="000000"/>
        <w:sz w:val="28"/>
        <w:szCs w:val="28"/>
      </w:rPr>
      <w:t>CÂMARA MUNICIPAL DE NITERÓI</w:t>
    </w:r>
  </w:p>
  <w:p w:rsidR="00B6283A" w:rsidRPr="00B56DB4" w:rsidRDefault="00B6283A" w:rsidP="00F041D5">
    <w:pPr>
      <w:pStyle w:val="Cabealho"/>
      <w:jc w:val="center"/>
      <w:rPr>
        <w:rFonts w:ascii="Arial" w:hAnsi="Arial" w:cs="Arial"/>
        <w:color w:val="000000"/>
        <w:sz w:val="28"/>
        <w:szCs w:val="28"/>
      </w:rPr>
    </w:pPr>
    <w:r w:rsidRPr="00B56DB4">
      <w:rPr>
        <w:rFonts w:ascii="Arial" w:hAnsi="Arial" w:cs="Arial"/>
        <w:color w:val="000000"/>
        <w:sz w:val="28"/>
        <w:szCs w:val="28"/>
      </w:rPr>
      <w:t>Gabinete do Vereador Dr</w:t>
    </w:r>
    <w:r w:rsidR="00F6156E" w:rsidRPr="00B56DB4">
      <w:rPr>
        <w:rFonts w:ascii="Arial" w:hAnsi="Arial" w:cs="Arial"/>
        <w:color w:val="000000"/>
        <w:sz w:val="28"/>
        <w:szCs w:val="28"/>
      </w:rPr>
      <w:t>.</w:t>
    </w:r>
    <w:r w:rsidRPr="00B56DB4">
      <w:rPr>
        <w:rFonts w:ascii="Arial" w:hAnsi="Arial" w:cs="Arial"/>
        <w:color w:val="000000"/>
        <w:sz w:val="28"/>
        <w:szCs w:val="28"/>
      </w:rPr>
      <w:t xml:space="preserve"> Emanuel Rocha</w:t>
    </w:r>
  </w:p>
  <w:p w:rsidR="00B6283A" w:rsidRPr="00B56DB4" w:rsidRDefault="00B6283A" w:rsidP="00F041D5">
    <w:pPr>
      <w:pStyle w:val="Cabealho"/>
      <w:jc w:val="center"/>
      <w:rPr>
        <w:rFonts w:ascii="Arial" w:hAnsi="Arial" w:cs="Arial"/>
        <w:color w:val="000000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192"/>
    <w:rsid w:val="00003D2F"/>
    <w:rsid w:val="0001183D"/>
    <w:rsid w:val="00011D83"/>
    <w:rsid w:val="00013B53"/>
    <w:rsid w:val="00013D3B"/>
    <w:rsid w:val="000152E1"/>
    <w:rsid w:val="000157FA"/>
    <w:rsid w:val="00017EE3"/>
    <w:rsid w:val="00032359"/>
    <w:rsid w:val="000324C3"/>
    <w:rsid w:val="0003419B"/>
    <w:rsid w:val="00034B73"/>
    <w:rsid w:val="00041009"/>
    <w:rsid w:val="00050D74"/>
    <w:rsid w:val="000617C3"/>
    <w:rsid w:val="000632D0"/>
    <w:rsid w:val="0006400B"/>
    <w:rsid w:val="00070542"/>
    <w:rsid w:val="0007687B"/>
    <w:rsid w:val="00080EA5"/>
    <w:rsid w:val="00084A43"/>
    <w:rsid w:val="00085E47"/>
    <w:rsid w:val="000B4BFC"/>
    <w:rsid w:val="000C05D0"/>
    <w:rsid w:val="000C7F1A"/>
    <w:rsid w:val="000D1880"/>
    <w:rsid w:val="000D5EFF"/>
    <w:rsid w:val="000D7A69"/>
    <w:rsid w:val="000E0E8A"/>
    <w:rsid w:val="000E738D"/>
    <w:rsid w:val="000F78FE"/>
    <w:rsid w:val="00113EDD"/>
    <w:rsid w:val="00132BC9"/>
    <w:rsid w:val="001348A9"/>
    <w:rsid w:val="001376C6"/>
    <w:rsid w:val="00137F66"/>
    <w:rsid w:val="00146ED0"/>
    <w:rsid w:val="00150436"/>
    <w:rsid w:val="00163A94"/>
    <w:rsid w:val="00171C46"/>
    <w:rsid w:val="0017783D"/>
    <w:rsid w:val="00180192"/>
    <w:rsid w:val="00186C91"/>
    <w:rsid w:val="00193237"/>
    <w:rsid w:val="001B1E05"/>
    <w:rsid w:val="001E40BF"/>
    <w:rsid w:val="001E65B7"/>
    <w:rsid w:val="001E764C"/>
    <w:rsid w:val="001F2193"/>
    <w:rsid w:val="002053D2"/>
    <w:rsid w:val="00205431"/>
    <w:rsid w:val="00211614"/>
    <w:rsid w:val="002340F3"/>
    <w:rsid w:val="00236D29"/>
    <w:rsid w:val="002455AE"/>
    <w:rsid w:val="002501F8"/>
    <w:rsid w:val="00250A4C"/>
    <w:rsid w:val="00250D33"/>
    <w:rsid w:val="002510B8"/>
    <w:rsid w:val="00257ED9"/>
    <w:rsid w:val="00260B79"/>
    <w:rsid w:val="00261CAE"/>
    <w:rsid w:val="00265F28"/>
    <w:rsid w:val="0029100B"/>
    <w:rsid w:val="0029254C"/>
    <w:rsid w:val="00293F11"/>
    <w:rsid w:val="0029566D"/>
    <w:rsid w:val="00296CC8"/>
    <w:rsid w:val="002A49E1"/>
    <w:rsid w:val="002A6690"/>
    <w:rsid w:val="002B53D6"/>
    <w:rsid w:val="002E2263"/>
    <w:rsid w:val="00302C16"/>
    <w:rsid w:val="003040D3"/>
    <w:rsid w:val="00310AC6"/>
    <w:rsid w:val="00314936"/>
    <w:rsid w:val="00324750"/>
    <w:rsid w:val="0032626F"/>
    <w:rsid w:val="0032703E"/>
    <w:rsid w:val="003274B3"/>
    <w:rsid w:val="00343729"/>
    <w:rsid w:val="00350178"/>
    <w:rsid w:val="00363DD8"/>
    <w:rsid w:val="00366436"/>
    <w:rsid w:val="0036651A"/>
    <w:rsid w:val="00373395"/>
    <w:rsid w:val="00391A07"/>
    <w:rsid w:val="003A07C4"/>
    <w:rsid w:val="003C200B"/>
    <w:rsid w:val="003C3943"/>
    <w:rsid w:val="003E450C"/>
    <w:rsid w:val="003E76CD"/>
    <w:rsid w:val="003E7F66"/>
    <w:rsid w:val="003F2987"/>
    <w:rsid w:val="003F6D1B"/>
    <w:rsid w:val="00431905"/>
    <w:rsid w:val="00442884"/>
    <w:rsid w:val="00442B80"/>
    <w:rsid w:val="00452B8C"/>
    <w:rsid w:val="004559D2"/>
    <w:rsid w:val="004579AB"/>
    <w:rsid w:val="00461DD4"/>
    <w:rsid w:val="00466F52"/>
    <w:rsid w:val="004673AB"/>
    <w:rsid w:val="00497C43"/>
    <w:rsid w:val="004A0E47"/>
    <w:rsid w:val="004B2A43"/>
    <w:rsid w:val="004B3E0E"/>
    <w:rsid w:val="004B484D"/>
    <w:rsid w:val="004D5F3F"/>
    <w:rsid w:val="004F7C57"/>
    <w:rsid w:val="0050520B"/>
    <w:rsid w:val="00520DF7"/>
    <w:rsid w:val="00522B92"/>
    <w:rsid w:val="005411C4"/>
    <w:rsid w:val="005608C0"/>
    <w:rsid w:val="00567597"/>
    <w:rsid w:val="005728DA"/>
    <w:rsid w:val="00575329"/>
    <w:rsid w:val="00587212"/>
    <w:rsid w:val="00590C1D"/>
    <w:rsid w:val="005954B7"/>
    <w:rsid w:val="005B0D91"/>
    <w:rsid w:val="005B47B3"/>
    <w:rsid w:val="005F7DC6"/>
    <w:rsid w:val="00604B3E"/>
    <w:rsid w:val="00613AE1"/>
    <w:rsid w:val="00614EA2"/>
    <w:rsid w:val="006246EA"/>
    <w:rsid w:val="006252F7"/>
    <w:rsid w:val="00626DB5"/>
    <w:rsid w:val="006331B2"/>
    <w:rsid w:val="00637781"/>
    <w:rsid w:val="00637EA6"/>
    <w:rsid w:val="00643BC7"/>
    <w:rsid w:val="00644708"/>
    <w:rsid w:val="00655D7A"/>
    <w:rsid w:val="0065697C"/>
    <w:rsid w:val="00666BAD"/>
    <w:rsid w:val="00670EF4"/>
    <w:rsid w:val="00673A14"/>
    <w:rsid w:val="00681CEB"/>
    <w:rsid w:val="006913C7"/>
    <w:rsid w:val="00692635"/>
    <w:rsid w:val="00693C49"/>
    <w:rsid w:val="00695527"/>
    <w:rsid w:val="0069665C"/>
    <w:rsid w:val="00697420"/>
    <w:rsid w:val="006A028D"/>
    <w:rsid w:val="006A4F40"/>
    <w:rsid w:val="006B420E"/>
    <w:rsid w:val="006C57DB"/>
    <w:rsid w:val="006D1DB1"/>
    <w:rsid w:val="006D6346"/>
    <w:rsid w:val="006F62E5"/>
    <w:rsid w:val="006F6E66"/>
    <w:rsid w:val="0070767D"/>
    <w:rsid w:val="00716E7A"/>
    <w:rsid w:val="00727032"/>
    <w:rsid w:val="007308CF"/>
    <w:rsid w:val="00741CC3"/>
    <w:rsid w:val="0074502B"/>
    <w:rsid w:val="00746EF0"/>
    <w:rsid w:val="007835DC"/>
    <w:rsid w:val="00786C62"/>
    <w:rsid w:val="007A25B6"/>
    <w:rsid w:val="007A61CD"/>
    <w:rsid w:val="007B2236"/>
    <w:rsid w:val="007B6072"/>
    <w:rsid w:val="007B799A"/>
    <w:rsid w:val="007C0D93"/>
    <w:rsid w:val="007C20E0"/>
    <w:rsid w:val="007C3CEE"/>
    <w:rsid w:val="007C7E2E"/>
    <w:rsid w:val="007D27E9"/>
    <w:rsid w:val="007D2BC1"/>
    <w:rsid w:val="007E65D3"/>
    <w:rsid w:val="007F25BE"/>
    <w:rsid w:val="007F59CF"/>
    <w:rsid w:val="00800E65"/>
    <w:rsid w:val="00812D27"/>
    <w:rsid w:val="00837733"/>
    <w:rsid w:val="00847D1F"/>
    <w:rsid w:val="00852DFE"/>
    <w:rsid w:val="00857B3D"/>
    <w:rsid w:val="00864DE5"/>
    <w:rsid w:val="00883395"/>
    <w:rsid w:val="0088564B"/>
    <w:rsid w:val="008B0A28"/>
    <w:rsid w:val="008B1E55"/>
    <w:rsid w:val="008C730B"/>
    <w:rsid w:val="009025C6"/>
    <w:rsid w:val="00903301"/>
    <w:rsid w:val="009044D1"/>
    <w:rsid w:val="00904D48"/>
    <w:rsid w:val="009224D5"/>
    <w:rsid w:val="00925FC0"/>
    <w:rsid w:val="00926AEB"/>
    <w:rsid w:val="00930607"/>
    <w:rsid w:val="009767EA"/>
    <w:rsid w:val="0099165F"/>
    <w:rsid w:val="00994611"/>
    <w:rsid w:val="009B167C"/>
    <w:rsid w:val="009B1AF3"/>
    <w:rsid w:val="009F64C6"/>
    <w:rsid w:val="009F7E4C"/>
    <w:rsid w:val="00A1491F"/>
    <w:rsid w:val="00A263D4"/>
    <w:rsid w:val="00A3299A"/>
    <w:rsid w:val="00A33569"/>
    <w:rsid w:val="00A74E3A"/>
    <w:rsid w:val="00A75944"/>
    <w:rsid w:val="00A90A04"/>
    <w:rsid w:val="00A9200C"/>
    <w:rsid w:val="00A96737"/>
    <w:rsid w:val="00AA4092"/>
    <w:rsid w:val="00AA721A"/>
    <w:rsid w:val="00AB0076"/>
    <w:rsid w:val="00AB09B7"/>
    <w:rsid w:val="00AC3AF9"/>
    <w:rsid w:val="00AC475F"/>
    <w:rsid w:val="00AC5F24"/>
    <w:rsid w:val="00AD1065"/>
    <w:rsid w:val="00AD1941"/>
    <w:rsid w:val="00AD2FD2"/>
    <w:rsid w:val="00AE133A"/>
    <w:rsid w:val="00AE2C21"/>
    <w:rsid w:val="00AE57BF"/>
    <w:rsid w:val="00AF075C"/>
    <w:rsid w:val="00B00E58"/>
    <w:rsid w:val="00B07428"/>
    <w:rsid w:val="00B10F6C"/>
    <w:rsid w:val="00B11A19"/>
    <w:rsid w:val="00B17820"/>
    <w:rsid w:val="00B17AD8"/>
    <w:rsid w:val="00B26C97"/>
    <w:rsid w:val="00B3727A"/>
    <w:rsid w:val="00B529FD"/>
    <w:rsid w:val="00B5322F"/>
    <w:rsid w:val="00B56A1F"/>
    <w:rsid w:val="00B56DB4"/>
    <w:rsid w:val="00B57AB1"/>
    <w:rsid w:val="00B6283A"/>
    <w:rsid w:val="00B70B47"/>
    <w:rsid w:val="00B74533"/>
    <w:rsid w:val="00B951F5"/>
    <w:rsid w:val="00BA76C5"/>
    <w:rsid w:val="00BC55EA"/>
    <w:rsid w:val="00BD3CD9"/>
    <w:rsid w:val="00BE1B3D"/>
    <w:rsid w:val="00BE7471"/>
    <w:rsid w:val="00BF0515"/>
    <w:rsid w:val="00BF59BE"/>
    <w:rsid w:val="00BF7A93"/>
    <w:rsid w:val="00C148E8"/>
    <w:rsid w:val="00C247CB"/>
    <w:rsid w:val="00C26DCD"/>
    <w:rsid w:val="00C50359"/>
    <w:rsid w:val="00C610D2"/>
    <w:rsid w:val="00C72112"/>
    <w:rsid w:val="00C844B2"/>
    <w:rsid w:val="00C932A8"/>
    <w:rsid w:val="00CA2E29"/>
    <w:rsid w:val="00CB4F13"/>
    <w:rsid w:val="00CE6035"/>
    <w:rsid w:val="00CF6678"/>
    <w:rsid w:val="00D24314"/>
    <w:rsid w:val="00D3591A"/>
    <w:rsid w:val="00D36246"/>
    <w:rsid w:val="00D37098"/>
    <w:rsid w:val="00D41F5E"/>
    <w:rsid w:val="00D47411"/>
    <w:rsid w:val="00D609DD"/>
    <w:rsid w:val="00D64E82"/>
    <w:rsid w:val="00D71C33"/>
    <w:rsid w:val="00D737F3"/>
    <w:rsid w:val="00D80D1A"/>
    <w:rsid w:val="00D8409E"/>
    <w:rsid w:val="00D8545C"/>
    <w:rsid w:val="00D96D1C"/>
    <w:rsid w:val="00DA682D"/>
    <w:rsid w:val="00DB33A9"/>
    <w:rsid w:val="00DB79F2"/>
    <w:rsid w:val="00DD5AA1"/>
    <w:rsid w:val="00DE3C9E"/>
    <w:rsid w:val="00DF4BE4"/>
    <w:rsid w:val="00E100CC"/>
    <w:rsid w:val="00E12344"/>
    <w:rsid w:val="00E315D0"/>
    <w:rsid w:val="00E33681"/>
    <w:rsid w:val="00E72952"/>
    <w:rsid w:val="00E86339"/>
    <w:rsid w:val="00E9381A"/>
    <w:rsid w:val="00E95B52"/>
    <w:rsid w:val="00E9686B"/>
    <w:rsid w:val="00ED389D"/>
    <w:rsid w:val="00ED3BA6"/>
    <w:rsid w:val="00EE776C"/>
    <w:rsid w:val="00EE7A65"/>
    <w:rsid w:val="00EF1ABB"/>
    <w:rsid w:val="00EF33B4"/>
    <w:rsid w:val="00F041D5"/>
    <w:rsid w:val="00F133E1"/>
    <w:rsid w:val="00F133E5"/>
    <w:rsid w:val="00F20EF0"/>
    <w:rsid w:val="00F220ED"/>
    <w:rsid w:val="00F249ED"/>
    <w:rsid w:val="00F40EA1"/>
    <w:rsid w:val="00F45939"/>
    <w:rsid w:val="00F500A0"/>
    <w:rsid w:val="00F6156E"/>
    <w:rsid w:val="00F61C98"/>
    <w:rsid w:val="00F621EB"/>
    <w:rsid w:val="00F63B7F"/>
    <w:rsid w:val="00F71FC0"/>
    <w:rsid w:val="00F72A92"/>
    <w:rsid w:val="00F82167"/>
    <w:rsid w:val="00F83F73"/>
    <w:rsid w:val="00F9538F"/>
    <w:rsid w:val="00F97404"/>
    <w:rsid w:val="00FA6019"/>
    <w:rsid w:val="00FB1C0A"/>
    <w:rsid w:val="00FB4FD6"/>
    <w:rsid w:val="00FB5418"/>
    <w:rsid w:val="00FB6CF5"/>
    <w:rsid w:val="00FD5F67"/>
    <w:rsid w:val="00FD7EFA"/>
    <w:rsid w:val="00FF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50C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034B73"/>
    <w:pPr>
      <w:keepNext/>
      <w:spacing w:before="240" w:after="60"/>
      <w:outlineLvl w:val="0"/>
    </w:pPr>
    <w:rPr>
      <w:rFonts w:ascii="Cambria" w:hAnsi="Cambria"/>
      <w:bCs/>
      <w:kern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7E65D3"/>
    <w:pPr>
      <w:spacing w:before="100" w:beforeAutospacing="1" w:after="100" w:afterAutospacing="1"/>
      <w:outlineLvl w:val="1"/>
    </w:pPr>
    <w:rPr>
      <w:bCs/>
      <w:i w:val="0"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96D1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96D1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0D1880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uiPriority w:val="9"/>
    <w:rsid w:val="007E65D3"/>
    <w:rPr>
      <w:b/>
      <w:bCs/>
      <w:sz w:val="36"/>
      <w:szCs w:val="36"/>
    </w:rPr>
  </w:style>
  <w:style w:type="character" w:customStyle="1" w:styleId="apple-converted-space">
    <w:name w:val="apple-converted-space"/>
    <w:rsid w:val="007E65D3"/>
  </w:style>
  <w:style w:type="character" w:customStyle="1" w:styleId="Ttulo1Char">
    <w:name w:val="Título 1 Char"/>
    <w:link w:val="Ttulo1"/>
    <w:rsid w:val="00034B73"/>
    <w:rPr>
      <w:rFonts w:ascii="Cambria" w:eastAsia="Times New Roman" w:hAnsi="Cambria" w:cs="Times New Roman"/>
      <w:b/>
      <w:bCs/>
      <w:i/>
      <w:kern w:val="32"/>
      <w:sz w:val="32"/>
      <w:szCs w:val="32"/>
    </w:rPr>
  </w:style>
  <w:style w:type="paragraph" w:styleId="Pr-formataoHTML">
    <w:name w:val="HTML Preformatted"/>
    <w:basedOn w:val="Normal"/>
    <w:link w:val="Pr-formataoHTMLChar"/>
    <w:rsid w:val="00D80D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i w:val="0"/>
      <w:sz w:val="20"/>
    </w:rPr>
  </w:style>
  <w:style w:type="character" w:customStyle="1" w:styleId="Pr-formataoHTMLChar">
    <w:name w:val="Pré-formatação HTML Char"/>
    <w:link w:val="Pr-formataoHTML"/>
    <w:rsid w:val="00D80D1A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50C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034B73"/>
    <w:pPr>
      <w:keepNext/>
      <w:spacing w:before="240" w:after="60"/>
      <w:outlineLvl w:val="0"/>
    </w:pPr>
    <w:rPr>
      <w:rFonts w:ascii="Cambria" w:hAnsi="Cambria"/>
      <w:bCs/>
      <w:kern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7E65D3"/>
    <w:pPr>
      <w:spacing w:before="100" w:beforeAutospacing="1" w:after="100" w:afterAutospacing="1"/>
      <w:outlineLvl w:val="1"/>
    </w:pPr>
    <w:rPr>
      <w:bCs/>
      <w:i w:val="0"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96D1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96D1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0D1880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uiPriority w:val="9"/>
    <w:rsid w:val="007E65D3"/>
    <w:rPr>
      <w:b/>
      <w:bCs/>
      <w:sz w:val="36"/>
      <w:szCs w:val="36"/>
    </w:rPr>
  </w:style>
  <w:style w:type="character" w:customStyle="1" w:styleId="apple-converted-space">
    <w:name w:val="apple-converted-space"/>
    <w:rsid w:val="007E65D3"/>
  </w:style>
  <w:style w:type="character" w:customStyle="1" w:styleId="Ttulo1Char">
    <w:name w:val="Título 1 Char"/>
    <w:link w:val="Ttulo1"/>
    <w:rsid w:val="00034B73"/>
    <w:rPr>
      <w:rFonts w:ascii="Cambria" w:eastAsia="Times New Roman" w:hAnsi="Cambria" w:cs="Times New Roman"/>
      <w:b/>
      <w:bCs/>
      <w:i/>
      <w:kern w:val="32"/>
      <w:sz w:val="32"/>
      <w:szCs w:val="32"/>
    </w:rPr>
  </w:style>
  <w:style w:type="paragraph" w:styleId="Pr-formataoHTML">
    <w:name w:val="HTML Preformatted"/>
    <w:basedOn w:val="Normal"/>
    <w:link w:val="Pr-formataoHTMLChar"/>
    <w:rsid w:val="00D80D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i w:val="0"/>
      <w:sz w:val="20"/>
    </w:rPr>
  </w:style>
  <w:style w:type="character" w:customStyle="1" w:styleId="Pr-formataoHTMLChar">
    <w:name w:val="Pré-formatação HTML Char"/>
    <w:link w:val="Pr-formataoHTML"/>
    <w:rsid w:val="00D80D1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1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rocha\Dados%20de%20aplicativos\Microsoft\Modelos\Doc3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Doc3</Template>
  <TotalTime>41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Niterói, 11 de Maio de 2009</vt:lpstr>
    </vt:vector>
  </TitlesOfParts>
  <Company>casa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Niterói, 11 de Maio de 2009</dc:title>
  <dc:creator>erocha</dc:creator>
  <cp:lastModifiedBy>Vereador Emanuel Rocha</cp:lastModifiedBy>
  <cp:revision>14</cp:revision>
  <cp:lastPrinted>2025-09-11T13:51:00Z</cp:lastPrinted>
  <dcterms:created xsi:type="dcterms:W3CDTF">2025-09-08T13:19:00Z</dcterms:created>
  <dcterms:modified xsi:type="dcterms:W3CDTF">2025-09-11T13:58:00Z</dcterms:modified>
</cp:coreProperties>
</file>