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0C" w:rsidRPr="003C3943" w:rsidRDefault="003E450C" w:rsidP="003E450C">
      <w:pPr>
        <w:rPr>
          <w:rFonts w:ascii="Arial" w:hAnsi="Arial" w:cs="Arial"/>
          <w:color w:val="000000"/>
          <w:sz w:val="28"/>
          <w:szCs w:val="28"/>
        </w:rPr>
      </w:pPr>
    </w:p>
    <w:p w:rsidR="003E450C" w:rsidRDefault="003E450C" w:rsidP="00013B53">
      <w:pPr>
        <w:ind w:left="526"/>
        <w:jc w:val="center"/>
        <w:rPr>
          <w:rFonts w:ascii="Arial" w:hAnsi="Arial" w:cs="Arial"/>
          <w:color w:val="000000"/>
          <w:szCs w:val="32"/>
        </w:rPr>
      </w:pPr>
      <w:r w:rsidRPr="003C3943">
        <w:rPr>
          <w:rFonts w:ascii="Arial" w:hAnsi="Arial" w:cs="Arial"/>
          <w:color w:val="000000"/>
          <w:szCs w:val="32"/>
        </w:rPr>
        <w:t xml:space="preserve">Indicação: </w:t>
      </w:r>
      <w:r w:rsidR="006C57DB" w:rsidRPr="003C3943">
        <w:rPr>
          <w:rFonts w:ascii="Arial" w:hAnsi="Arial" w:cs="Arial"/>
          <w:color w:val="000000"/>
          <w:szCs w:val="32"/>
        </w:rPr>
        <w:t xml:space="preserve">        </w:t>
      </w:r>
      <w:r w:rsidR="00E315D0" w:rsidRPr="003C3943">
        <w:rPr>
          <w:rFonts w:ascii="Arial" w:hAnsi="Arial" w:cs="Arial"/>
          <w:color w:val="000000"/>
          <w:szCs w:val="32"/>
        </w:rPr>
        <w:t xml:space="preserve"> </w:t>
      </w:r>
      <w:r w:rsidRPr="003C3943">
        <w:rPr>
          <w:rFonts w:ascii="Arial" w:hAnsi="Arial" w:cs="Arial"/>
          <w:color w:val="000000"/>
          <w:szCs w:val="32"/>
        </w:rPr>
        <w:t>/</w:t>
      </w:r>
      <w:r w:rsidR="00E315D0" w:rsidRPr="003C3943">
        <w:rPr>
          <w:rFonts w:ascii="Arial" w:hAnsi="Arial" w:cs="Arial"/>
          <w:color w:val="000000"/>
          <w:szCs w:val="32"/>
        </w:rPr>
        <w:t xml:space="preserve"> </w:t>
      </w:r>
      <w:r w:rsidR="00A90A04">
        <w:rPr>
          <w:rFonts w:ascii="Arial" w:hAnsi="Arial" w:cs="Arial"/>
          <w:color w:val="000000"/>
          <w:szCs w:val="32"/>
        </w:rPr>
        <w:t>2025</w:t>
      </w:r>
      <w:r w:rsidR="0050520B">
        <w:rPr>
          <w:rFonts w:ascii="Arial" w:hAnsi="Arial" w:cs="Arial"/>
          <w:color w:val="000000"/>
          <w:szCs w:val="32"/>
        </w:rPr>
        <w:t>.</w:t>
      </w:r>
    </w:p>
    <w:p w:rsidR="00613AE1" w:rsidRPr="003C3943" w:rsidRDefault="00613AE1" w:rsidP="00013B53">
      <w:pPr>
        <w:ind w:left="526"/>
        <w:jc w:val="center"/>
        <w:rPr>
          <w:rFonts w:ascii="Arial" w:hAnsi="Arial" w:cs="Arial"/>
          <w:color w:val="000000"/>
          <w:szCs w:val="32"/>
        </w:rPr>
      </w:pPr>
    </w:p>
    <w:p w:rsidR="003E450C" w:rsidRPr="003C3943" w:rsidRDefault="003E450C" w:rsidP="003E450C">
      <w:pPr>
        <w:rPr>
          <w:rFonts w:ascii="Arial" w:hAnsi="Arial" w:cs="Arial"/>
          <w:color w:val="000000"/>
          <w:sz w:val="28"/>
          <w:szCs w:val="28"/>
        </w:rPr>
      </w:pPr>
    </w:p>
    <w:p w:rsidR="00590C1D" w:rsidRPr="00877129" w:rsidRDefault="003E450C" w:rsidP="00930607">
      <w:pPr>
        <w:ind w:left="3945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877129">
        <w:rPr>
          <w:rFonts w:ascii="Arial" w:hAnsi="Arial" w:cs="Arial"/>
          <w:color w:val="000000"/>
          <w:sz w:val="24"/>
          <w:szCs w:val="24"/>
        </w:rPr>
        <w:t xml:space="preserve">Sugere ao Poder Executivo Municipal </w:t>
      </w:r>
      <w:r w:rsidR="007B6072" w:rsidRPr="00877129">
        <w:rPr>
          <w:rFonts w:ascii="Arial" w:hAnsi="Arial" w:cs="Arial"/>
          <w:color w:val="000000"/>
          <w:sz w:val="24"/>
          <w:szCs w:val="24"/>
        </w:rPr>
        <w:t>qu</w:t>
      </w:r>
      <w:r w:rsidR="001F2193" w:rsidRPr="00877129">
        <w:rPr>
          <w:rFonts w:ascii="Arial" w:hAnsi="Arial" w:cs="Arial"/>
          <w:color w:val="000000"/>
          <w:sz w:val="24"/>
          <w:szCs w:val="24"/>
        </w:rPr>
        <w:t>e providencie</w:t>
      </w:r>
      <w:r w:rsidR="007B6072" w:rsidRPr="00877129">
        <w:rPr>
          <w:rFonts w:ascii="Arial" w:hAnsi="Arial" w:cs="Arial"/>
          <w:color w:val="000000"/>
          <w:sz w:val="24"/>
          <w:szCs w:val="24"/>
        </w:rPr>
        <w:t xml:space="preserve"> </w:t>
      </w:r>
      <w:r w:rsidR="001F2193" w:rsidRPr="00877129">
        <w:rPr>
          <w:rFonts w:ascii="Arial" w:hAnsi="Arial" w:cs="Arial"/>
          <w:color w:val="000000"/>
          <w:sz w:val="24"/>
          <w:szCs w:val="24"/>
        </w:rPr>
        <w:t xml:space="preserve">junto ao órgão competente, </w:t>
      </w:r>
      <w:r w:rsidR="001F2193" w:rsidRPr="00877129">
        <w:rPr>
          <w:rFonts w:ascii="Arial" w:hAnsi="Arial" w:cs="Arial"/>
          <w:bCs/>
          <w:color w:val="000000"/>
          <w:sz w:val="24"/>
          <w:szCs w:val="24"/>
        </w:rPr>
        <w:t xml:space="preserve">uma equipe para </w:t>
      </w:r>
      <w:r w:rsidR="00651D44" w:rsidRPr="00877129">
        <w:rPr>
          <w:rFonts w:ascii="Arial" w:hAnsi="Arial" w:cs="Arial"/>
          <w:bCs/>
          <w:color w:val="000000"/>
          <w:sz w:val="24"/>
          <w:szCs w:val="24"/>
        </w:rPr>
        <w:t>fazer</w:t>
      </w:r>
      <w:r w:rsidR="00930607" w:rsidRPr="00877129">
        <w:rPr>
          <w:rFonts w:ascii="Arial" w:hAnsi="Arial" w:cs="Arial"/>
          <w:bCs/>
          <w:color w:val="000000"/>
          <w:sz w:val="24"/>
          <w:szCs w:val="24"/>
        </w:rPr>
        <w:t xml:space="preserve"> a inclusão de</w:t>
      </w:r>
      <w:r w:rsidR="00250D33" w:rsidRPr="00877129">
        <w:rPr>
          <w:rFonts w:ascii="Arial" w:hAnsi="Arial" w:cs="Arial"/>
          <w:bCs/>
          <w:color w:val="000000"/>
          <w:sz w:val="24"/>
          <w:szCs w:val="24"/>
        </w:rPr>
        <w:t xml:space="preserve"> três</w:t>
      </w:r>
      <w:r w:rsidR="00930607" w:rsidRPr="00877129">
        <w:rPr>
          <w:rFonts w:ascii="Arial" w:hAnsi="Arial" w:cs="Arial"/>
          <w:bCs/>
          <w:color w:val="000000"/>
          <w:sz w:val="24"/>
          <w:szCs w:val="24"/>
        </w:rPr>
        <w:t xml:space="preserve"> tampas nas </w:t>
      </w:r>
      <w:r w:rsidR="001F2193" w:rsidRPr="00877129">
        <w:rPr>
          <w:rFonts w:ascii="Arial" w:hAnsi="Arial" w:cs="Arial"/>
          <w:bCs/>
          <w:color w:val="000000"/>
          <w:sz w:val="24"/>
          <w:szCs w:val="24"/>
        </w:rPr>
        <w:t>lâmpada</w:t>
      </w:r>
      <w:r w:rsidR="00930607" w:rsidRPr="00877129">
        <w:rPr>
          <w:rFonts w:ascii="Arial" w:hAnsi="Arial" w:cs="Arial"/>
          <w:bCs/>
          <w:color w:val="000000"/>
          <w:sz w:val="24"/>
          <w:szCs w:val="24"/>
        </w:rPr>
        <w:t>s</w:t>
      </w:r>
      <w:r w:rsidR="001F2193" w:rsidRPr="0087712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613AE1" w:rsidRPr="00877129">
        <w:rPr>
          <w:rFonts w:ascii="Arial" w:hAnsi="Arial" w:cs="Arial"/>
          <w:bCs/>
          <w:color w:val="000000"/>
          <w:sz w:val="24"/>
          <w:szCs w:val="24"/>
        </w:rPr>
        <w:t xml:space="preserve">na </w:t>
      </w:r>
      <w:r w:rsidR="00930607" w:rsidRPr="00877129">
        <w:rPr>
          <w:rFonts w:ascii="Arial" w:hAnsi="Arial" w:cs="Arial"/>
          <w:bCs/>
          <w:color w:val="000000"/>
          <w:sz w:val="24"/>
          <w:szCs w:val="24"/>
        </w:rPr>
        <w:t>rua Desembargador Lima Castro</w:t>
      </w:r>
      <w:r w:rsidR="00613AE1" w:rsidRPr="00877129"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r w:rsidR="00930607" w:rsidRPr="00877129">
        <w:rPr>
          <w:rFonts w:ascii="Arial" w:hAnsi="Arial" w:cs="Arial"/>
          <w:bCs/>
          <w:color w:val="000000"/>
          <w:sz w:val="24"/>
          <w:szCs w:val="24"/>
        </w:rPr>
        <w:t xml:space="preserve">próximo ao </w:t>
      </w:r>
      <w:r w:rsidR="00613AE1" w:rsidRPr="00877129">
        <w:rPr>
          <w:rFonts w:ascii="Arial" w:hAnsi="Arial" w:cs="Arial"/>
          <w:bCs/>
          <w:color w:val="000000"/>
          <w:sz w:val="24"/>
          <w:szCs w:val="24"/>
        </w:rPr>
        <w:t xml:space="preserve">nº86 </w:t>
      </w:r>
      <w:r w:rsidR="00613AE1" w:rsidRPr="00877129">
        <w:rPr>
          <w:rFonts w:ascii="Arial" w:hAnsi="Arial" w:cs="Arial"/>
          <w:color w:val="000000"/>
          <w:sz w:val="24"/>
          <w:szCs w:val="24"/>
        </w:rPr>
        <w:t>–</w:t>
      </w:r>
      <w:r w:rsidR="001F2193" w:rsidRPr="00877129">
        <w:rPr>
          <w:rFonts w:ascii="Arial" w:hAnsi="Arial" w:cs="Arial"/>
          <w:color w:val="000000"/>
          <w:sz w:val="24"/>
          <w:szCs w:val="24"/>
        </w:rPr>
        <w:t xml:space="preserve"> </w:t>
      </w:r>
      <w:r w:rsidR="00930607" w:rsidRPr="00877129">
        <w:rPr>
          <w:rFonts w:ascii="Arial" w:hAnsi="Arial" w:cs="Arial"/>
          <w:color w:val="000000"/>
          <w:sz w:val="24"/>
          <w:szCs w:val="24"/>
        </w:rPr>
        <w:t>Fonseca</w:t>
      </w:r>
      <w:r w:rsidR="00613AE1" w:rsidRPr="00877129">
        <w:rPr>
          <w:rFonts w:ascii="Arial" w:hAnsi="Arial" w:cs="Arial"/>
          <w:color w:val="000000"/>
          <w:sz w:val="24"/>
          <w:szCs w:val="24"/>
        </w:rPr>
        <w:t>.</w:t>
      </w:r>
    </w:p>
    <w:p w:rsidR="00673A14" w:rsidRPr="00877129" w:rsidRDefault="00673A14" w:rsidP="00590C1D">
      <w:pPr>
        <w:ind w:left="3945"/>
        <w:jc w:val="both"/>
        <w:rPr>
          <w:rFonts w:ascii="Arial" w:hAnsi="Arial" w:cs="Arial"/>
          <w:b w:val="0"/>
          <w:color w:val="000000"/>
          <w:sz w:val="24"/>
          <w:szCs w:val="24"/>
        </w:rPr>
      </w:pPr>
    </w:p>
    <w:p w:rsidR="00673A14" w:rsidRPr="00877129" w:rsidRDefault="00673A14" w:rsidP="00FD5F67">
      <w:pPr>
        <w:spacing w:line="360" w:lineRule="auto"/>
        <w:ind w:left="3945"/>
        <w:jc w:val="both"/>
        <w:rPr>
          <w:rFonts w:ascii="Arial" w:hAnsi="Arial" w:cs="Arial"/>
          <w:b w:val="0"/>
          <w:color w:val="000000"/>
          <w:sz w:val="24"/>
          <w:szCs w:val="24"/>
        </w:rPr>
      </w:pPr>
    </w:p>
    <w:p w:rsidR="00613AE1" w:rsidRDefault="00613AE1" w:rsidP="005F6E5B">
      <w:pPr>
        <w:spacing w:line="360" w:lineRule="auto"/>
        <w:ind w:left="3945"/>
        <w:jc w:val="both"/>
        <w:rPr>
          <w:rFonts w:ascii="Arial" w:hAnsi="Arial" w:cs="Arial"/>
          <w:b w:val="0"/>
          <w:color w:val="000000"/>
          <w:sz w:val="24"/>
          <w:szCs w:val="24"/>
        </w:rPr>
      </w:pPr>
    </w:p>
    <w:p w:rsidR="005F6E5B" w:rsidRDefault="005F6E5B" w:rsidP="005F6E5B">
      <w:pPr>
        <w:spacing w:line="360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</w:t>
      </w:r>
      <w:r w:rsidRPr="005F6E5B">
        <w:rPr>
          <w:rFonts w:ascii="Arial" w:hAnsi="Arial" w:cs="Arial"/>
          <w:b w:val="0"/>
          <w:i w:val="0"/>
          <w:sz w:val="24"/>
          <w:szCs w:val="24"/>
        </w:rPr>
        <w:t xml:space="preserve">Indico à Mesa na forma Regimental, ouvido o Douto Plenário, seja oficiado o </w:t>
      </w:r>
      <w:proofErr w:type="spellStart"/>
      <w:r w:rsidRPr="005F6E5B">
        <w:rPr>
          <w:rFonts w:ascii="Arial" w:hAnsi="Arial" w:cs="Arial"/>
          <w:b w:val="0"/>
          <w:i w:val="0"/>
          <w:sz w:val="24"/>
          <w:szCs w:val="24"/>
        </w:rPr>
        <w:t>Exm°</w:t>
      </w:r>
      <w:proofErr w:type="spellEnd"/>
      <w:r w:rsidRPr="005F6E5B">
        <w:rPr>
          <w:rFonts w:ascii="Arial" w:hAnsi="Arial" w:cs="Arial"/>
          <w:b w:val="0"/>
          <w:i w:val="0"/>
          <w:sz w:val="24"/>
          <w:szCs w:val="24"/>
        </w:rPr>
        <w:t>. Prefeito Municipal, Rodrigo Neves, solicitando ao órgão competente que providencie a inclusão de três tampas nas lâmpadas na rua Desembargador Lima Castro, próximo ao n.º 86 – Fonseca.</w:t>
      </w:r>
    </w:p>
    <w:p w:rsidR="003B30FD" w:rsidRPr="005F6E5B" w:rsidRDefault="003B30FD" w:rsidP="005F6E5B">
      <w:pPr>
        <w:spacing w:line="360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013B53" w:rsidRPr="00877129" w:rsidRDefault="00013B53" w:rsidP="00A33569">
      <w:pPr>
        <w:rPr>
          <w:rFonts w:ascii="Arial" w:hAnsi="Arial" w:cs="Arial"/>
          <w:b w:val="0"/>
          <w:i w:val="0"/>
          <w:color w:val="000000"/>
          <w:sz w:val="24"/>
          <w:szCs w:val="24"/>
        </w:rPr>
      </w:pPr>
    </w:p>
    <w:p w:rsidR="003E450C" w:rsidRPr="00877129" w:rsidRDefault="003E450C" w:rsidP="003E7F66">
      <w:pPr>
        <w:jc w:val="right"/>
        <w:rPr>
          <w:rFonts w:ascii="Arial" w:hAnsi="Arial" w:cs="Arial"/>
          <w:b w:val="0"/>
          <w:i w:val="0"/>
          <w:color w:val="000000"/>
          <w:sz w:val="24"/>
          <w:szCs w:val="24"/>
        </w:rPr>
      </w:pPr>
      <w:r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Sala das Sessões, em </w:t>
      </w:r>
      <w:bookmarkStart w:id="0" w:name="_GoBack"/>
      <w:bookmarkEnd w:id="0"/>
      <w:r w:rsidR="002C4C0F">
        <w:rPr>
          <w:rFonts w:ascii="Arial" w:hAnsi="Arial" w:cs="Arial"/>
          <w:b w:val="0"/>
          <w:i w:val="0"/>
          <w:color w:val="000000"/>
          <w:sz w:val="24"/>
          <w:szCs w:val="24"/>
        </w:rPr>
        <w:t>11</w:t>
      </w:r>
      <w:r w:rsidR="00613AE1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5B47B3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>de</w:t>
      </w:r>
      <w:r w:rsidR="00A90A04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930607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>setembro</w:t>
      </w:r>
      <w:r w:rsidR="000157FA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F45939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>de 20</w:t>
      </w:r>
      <w:r w:rsidR="00A90A04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>25</w:t>
      </w:r>
      <w:r w:rsidR="00F45939" w:rsidRPr="00877129">
        <w:rPr>
          <w:rFonts w:ascii="Arial" w:hAnsi="Arial" w:cs="Arial"/>
          <w:b w:val="0"/>
          <w:i w:val="0"/>
          <w:color w:val="000000"/>
          <w:sz w:val="24"/>
          <w:szCs w:val="24"/>
        </w:rPr>
        <w:t>.</w:t>
      </w:r>
    </w:p>
    <w:p w:rsidR="003E450C" w:rsidRPr="00877129" w:rsidRDefault="003E450C" w:rsidP="003E450C">
      <w:pPr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</w:p>
    <w:p w:rsidR="00ED389D" w:rsidRPr="00673A14" w:rsidRDefault="00ED389D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034B73" w:rsidRPr="00673A14" w:rsidRDefault="00034B73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3E450C" w:rsidRPr="00673A14" w:rsidRDefault="003E450C" w:rsidP="003E450C">
      <w:pPr>
        <w:jc w:val="center"/>
        <w:rPr>
          <w:b w:val="0"/>
          <w:color w:val="000000"/>
          <w:sz w:val="24"/>
          <w:szCs w:val="24"/>
        </w:rPr>
      </w:pPr>
      <w:r w:rsidRPr="00673A14">
        <w:rPr>
          <w:b w:val="0"/>
          <w:color w:val="000000"/>
          <w:sz w:val="24"/>
          <w:szCs w:val="24"/>
        </w:rPr>
        <w:t>_________________________________</w:t>
      </w:r>
    </w:p>
    <w:p w:rsidR="003E450C" w:rsidRPr="00673A14" w:rsidRDefault="003F6D1B" w:rsidP="003E450C">
      <w:pPr>
        <w:jc w:val="center"/>
        <w:rPr>
          <w:color w:val="000000"/>
          <w:sz w:val="24"/>
          <w:szCs w:val="24"/>
        </w:rPr>
      </w:pPr>
      <w:r w:rsidRPr="00673A14">
        <w:rPr>
          <w:color w:val="000000"/>
          <w:sz w:val="24"/>
          <w:szCs w:val="24"/>
        </w:rPr>
        <w:t xml:space="preserve"> </w:t>
      </w:r>
      <w:proofErr w:type="spellStart"/>
      <w:r w:rsidRPr="00673A14">
        <w:rPr>
          <w:color w:val="000000"/>
          <w:sz w:val="24"/>
          <w:szCs w:val="24"/>
        </w:rPr>
        <w:t>Dr.</w:t>
      </w:r>
      <w:r w:rsidR="00B00E58" w:rsidRPr="00673A14">
        <w:rPr>
          <w:color w:val="000000"/>
          <w:sz w:val="24"/>
          <w:szCs w:val="24"/>
        </w:rPr>
        <w:t>Emanuel</w:t>
      </w:r>
      <w:proofErr w:type="spellEnd"/>
      <w:r w:rsidR="003E450C" w:rsidRPr="00673A14">
        <w:rPr>
          <w:color w:val="000000"/>
          <w:sz w:val="24"/>
          <w:szCs w:val="24"/>
        </w:rPr>
        <w:t xml:space="preserve"> Rocha</w:t>
      </w:r>
    </w:p>
    <w:p w:rsidR="003E450C" w:rsidRPr="00673A14" w:rsidRDefault="003E450C" w:rsidP="003E450C">
      <w:pPr>
        <w:jc w:val="center"/>
        <w:rPr>
          <w:color w:val="000000"/>
          <w:sz w:val="24"/>
          <w:szCs w:val="24"/>
        </w:rPr>
      </w:pPr>
      <w:r w:rsidRPr="00673A14">
        <w:rPr>
          <w:color w:val="000000"/>
          <w:sz w:val="24"/>
          <w:szCs w:val="24"/>
        </w:rPr>
        <w:t>Vereador</w:t>
      </w:r>
    </w:p>
    <w:p w:rsidR="003E450C" w:rsidRDefault="003E450C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613AE1" w:rsidRPr="00673A14" w:rsidRDefault="00613AE1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3E450C" w:rsidRDefault="003E450C" w:rsidP="003E450C">
      <w:pPr>
        <w:jc w:val="both"/>
        <w:rPr>
          <w:b w:val="0"/>
          <w:i w:val="0"/>
          <w:color w:val="000000"/>
          <w:sz w:val="24"/>
          <w:szCs w:val="24"/>
        </w:rPr>
      </w:pPr>
      <w:r w:rsidRPr="00673A14">
        <w:rPr>
          <w:b w:val="0"/>
          <w:i w:val="0"/>
          <w:color w:val="000000"/>
          <w:sz w:val="24"/>
          <w:szCs w:val="24"/>
        </w:rPr>
        <w:t>JUSTIFICATIVA:</w:t>
      </w:r>
    </w:p>
    <w:p w:rsidR="00673A14" w:rsidRPr="00673A14" w:rsidRDefault="00673A14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3E450C" w:rsidRPr="00673A14" w:rsidRDefault="003E450C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613AE1" w:rsidRPr="003B30FD" w:rsidRDefault="00613AE1" w:rsidP="00613AE1">
      <w:pPr>
        <w:spacing w:line="360" w:lineRule="auto"/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  <w:r>
        <w:rPr>
          <w:b w:val="0"/>
          <w:i w:val="0"/>
          <w:color w:val="000000"/>
          <w:sz w:val="24"/>
          <w:szCs w:val="24"/>
        </w:rPr>
        <w:t xml:space="preserve">         </w:t>
      </w:r>
      <w:r w:rsidRPr="003B30FD">
        <w:rPr>
          <w:rFonts w:ascii="Arial" w:hAnsi="Arial" w:cs="Arial"/>
          <w:b w:val="0"/>
          <w:i w:val="0"/>
          <w:color w:val="000000"/>
          <w:sz w:val="24"/>
          <w:szCs w:val="24"/>
        </w:rPr>
        <w:t>A presente indicação faz-se necessária, pois o local tem alto fluxo de pessoas</w:t>
      </w:r>
      <w:r w:rsidR="004F2878" w:rsidRPr="003B30FD">
        <w:rPr>
          <w:rFonts w:ascii="Arial" w:hAnsi="Arial" w:cs="Arial"/>
          <w:b w:val="0"/>
          <w:i w:val="0"/>
          <w:color w:val="000000"/>
          <w:sz w:val="24"/>
          <w:szCs w:val="24"/>
        </w:rPr>
        <w:t>,</w:t>
      </w:r>
      <w:r w:rsidRPr="003B30FD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930607" w:rsidRPr="003B30FD">
        <w:rPr>
          <w:rFonts w:ascii="Arial" w:hAnsi="Arial" w:cs="Arial"/>
          <w:b w:val="0"/>
          <w:i w:val="0"/>
          <w:color w:val="000000"/>
          <w:sz w:val="24"/>
          <w:szCs w:val="24"/>
        </w:rPr>
        <w:t>as três lâmpadas estão presas por fios o que ocasiona risco iminente de queda</w:t>
      </w:r>
      <w:r w:rsidRPr="003B30FD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e também vem causando muita insegurança. </w:t>
      </w:r>
      <w:r w:rsidR="006B5541" w:rsidRPr="003B30FD">
        <w:rPr>
          <w:rFonts w:ascii="Arial" w:hAnsi="Arial" w:cs="Arial"/>
          <w:b w:val="0"/>
          <w:i w:val="0"/>
          <w:color w:val="000000"/>
          <w:sz w:val="24"/>
          <w:szCs w:val="24"/>
        </w:rPr>
        <w:t>Foto em anexo.</w:t>
      </w:r>
    </w:p>
    <w:p w:rsidR="007E65D3" w:rsidRDefault="007E65D3" w:rsidP="00FD5F67">
      <w:pPr>
        <w:spacing w:line="360" w:lineRule="auto"/>
        <w:ind w:firstLine="708"/>
        <w:jc w:val="both"/>
        <w:rPr>
          <w:b w:val="0"/>
          <w:i w:val="0"/>
          <w:color w:val="000000"/>
          <w:sz w:val="24"/>
          <w:szCs w:val="24"/>
        </w:rPr>
      </w:pPr>
    </w:p>
    <w:p w:rsidR="00930607" w:rsidRDefault="00930607" w:rsidP="00FD5F67">
      <w:pPr>
        <w:spacing w:line="360" w:lineRule="auto"/>
        <w:ind w:firstLine="708"/>
        <w:jc w:val="both"/>
        <w:rPr>
          <w:b w:val="0"/>
          <w:i w:val="0"/>
          <w:color w:val="000000"/>
          <w:sz w:val="24"/>
          <w:szCs w:val="24"/>
        </w:rPr>
      </w:pPr>
    </w:p>
    <w:p w:rsidR="00930607" w:rsidRDefault="00930607" w:rsidP="00FD5F67">
      <w:pPr>
        <w:spacing w:line="360" w:lineRule="auto"/>
        <w:ind w:firstLine="708"/>
        <w:jc w:val="both"/>
        <w:rPr>
          <w:b w:val="0"/>
          <w:i w:val="0"/>
          <w:color w:val="000000"/>
          <w:sz w:val="24"/>
          <w:szCs w:val="24"/>
        </w:rPr>
      </w:pPr>
    </w:p>
    <w:p w:rsidR="00930607" w:rsidRPr="00673A14" w:rsidRDefault="00930607" w:rsidP="00FD5F67">
      <w:pPr>
        <w:spacing w:line="360" w:lineRule="auto"/>
        <w:ind w:firstLine="708"/>
        <w:jc w:val="both"/>
        <w:rPr>
          <w:b w:val="0"/>
          <w:i w:val="0"/>
          <w:color w:val="000000"/>
          <w:sz w:val="24"/>
          <w:szCs w:val="24"/>
        </w:rPr>
      </w:pPr>
      <w:r>
        <w:rPr>
          <w:b w:val="0"/>
          <w:i w:val="0"/>
          <w:noProof/>
          <w:color w:val="000000"/>
          <w:sz w:val="24"/>
          <w:szCs w:val="24"/>
        </w:rPr>
        <w:drawing>
          <wp:inline distT="0" distB="0" distL="0" distR="0">
            <wp:extent cx="4610100" cy="6146981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do WhatsApp de 2025-08-26 à(s) 10.27.03_0151c3b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1732" cy="6149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0607" w:rsidRPr="00673A1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FB5" w:rsidRDefault="00677FB5">
      <w:r>
        <w:separator/>
      </w:r>
    </w:p>
  </w:endnote>
  <w:endnote w:type="continuationSeparator" w:id="0">
    <w:p w:rsidR="00677FB5" w:rsidRDefault="0067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3A" w:rsidRPr="00E33681" w:rsidRDefault="00B6283A" w:rsidP="00442B80">
    <w:pPr>
      <w:pStyle w:val="Rodap"/>
      <w:jc w:val="center"/>
      <w:rPr>
        <w:rFonts w:ascii="Arial" w:hAnsi="Arial" w:cs="Arial"/>
        <w:color w:val="000000"/>
        <w:sz w:val="22"/>
        <w:szCs w:val="22"/>
      </w:rPr>
    </w:pPr>
    <w:r w:rsidRPr="00E33681">
      <w:rPr>
        <w:rFonts w:ascii="Arial" w:hAnsi="Arial" w:cs="Arial"/>
        <w:color w:val="000000"/>
        <w:sz w:val="22"/>
        <w:szCs w:val="22"/>
      </w:rPr>
      <w:t>A</w:t>
    </w:r>
    <w:r w:rsidR="00A90A04">
      <w:rPr>
        <w:rFonts w:ascii="Arial" w:hAnsi="Arial" w:cs="Arial"/>
        <w:color w:val="000000"/>
        <w:sz w:val="22"/>
        <w:szCs w:val="22"/>
      </w:rPr>
      <w:t xml:space="preserve">v. Amaral Peixoto, 625 </w:t>
    </w:r>
    <w:proofErr w:type="spellStart"/>
    <w:r w:rsidR="00A90A04">
      <w:rPr>
        <w:rFonts w:ascii="Arial" w:hAnsi="Arial" w:cs="Arial"/>
        <w:color w:val="000000"/>
        <w:sz w:val="22"/>
        <w:szCs w:val="22"/>
      </w:rPr>
      <w:t>sl</w:t>
    </w:r>
    <w:proofErr w:type="spellEnd"/>
    <w:r w:rsidR="00A90A04">
      <w:rPr>
        <w:rFonts w:ascii="Arial" w:hAnsi="Arial" w:cs="Arial"/>
        <w:color w:val="000000"/>
        <w:sz w:val="22"/>
        <w:szCs w:val="22"/>
      </w:rPr>
      <w:t>. 89</w:t>
    </w:r>
    <w:r w:rsidRPr="00E33681">
      <w:rPr>
        <w:rFonts w:ascii="Arial" w:hAnsi="Arial" w:cs="Arial"/>
        <w:color w:val="000000"/>
        <w:sz w:val="22"/>
        <w:szCs w:val="22"/>
      </w:rPr>
      <w:t xml:space="preserve"> – Centro Niter</w:t>
    </w:r>
    <w:r w:rsidR="00A90A04">
      <w:rPr>
        <w:rFonts w:ascii="Arial" w:hAnsi="Arial" w:cs="Arial"/>
        <w:color w:val="000000"/>
        <w:sz w:val="22"/>
        <w:szCs w:val="22"/>
      </w:rPr>
      <w:t xml:space="preserve">ói, </w:t>
    </w:r>
    <w:proofErr w:type="spellStart"/>
    <w:r w:rsidR="00A90A04">
      <w:rPr>
        <w:rFonts w:ascii="Arial" w:hAnsi="Arial" w:cs="Arial"/>
        <w:color w:val="000000"/>
        <w:sz w:val="22"/>
        <w:szCs w:val="22"/>
      </w:rPr>
      <w:t>Cep</w:t>
    </w:r>
    <w:proofErr w:type="spellEnd"/>
    <w:r w:rsidR="00A90A04">
      <w:rPr>
        <w:rFonts w:ascii="Arial" w:hAnsi="Arial" w:cs="Arial"/>
        <w:color w:val="000000"/>
        <w:sz w:val="22"/>
        <w:szCs w:val="22"/>
      </w:rPr>
      <w:t>. 24020-073 – Tel.2620-4642</w:t>
    </w:r>
    <w:r w:rsidRPr="00E33681">
      <w:rPr>
        <w:rFonts w:ascii="Arial" w:hAnsi="Arial" w:cs="Arial"/>
        <w:color w:val="000000"/>
        <w:sz w:val="22"/>
        <w:szCs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FB5" w:rsidRDefault="00677FB5">
      <w:r>
        <w:separator/>
      </w:r>
    </w:p>
  </w:footnote>
  <w:footnote w:type="continuationSeparator" w:id="0">
    <w:p w:rsidR="00677FB5" w:rsidRDefault="00677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3A" w:rsidRPr="003C3943" w:rsidRDefault="00B74533" w:rsidP="00D96D1C">
    <w:pPr>
      <w:pStyle w:val="Cabealho"/>
      <w:jc w:val="center"/>
      <w:rPr>
        <w:rFonts w:ascii="Arial" w:hAnsi="Arial" w:cs="Arial"/>
        <w:color w:val="000000"/>
      </w:rPr>
    </w:pPr>
    <w:r>
      <w:rPr>
        <w:rFonts w:ascii="Arial" w:hAnsi="Arial" w:cs="Arial"/>
        <w:noProof/>
        <w:color w:val="000000"/>
      </w:rPr>
      <w:drawing>
        <wp:inline distT="0" distB="0" distL="0" distR="0">
          <wp:extent cx="1695450" cy="1438275"/>
          <wp:effectExtent l="0" t="0" r="0" b="9525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283A" w:rsidRPr="00B56DB4" w:rsidRDefault="00B6283A" w:rsidP="00D96D1C">
    <w:pPr>
      <w:pStyle w:val="Cabealho"/>
      <w:jc w:val="center"/>
      <w:rPr>
        <w:rFonts w:ascii="Arial" w:hAnsi="Arial" w:cs="Arial"/>
        <w:color w:val="000000"/>
        <w:sz w:val="28"/>
        <w:szCs w:val="28"/>
      </w:rPr>
    </w:pPr>
    <w:r w:rsidRPr="00B56DB4">
      <w:rPr>
        <w:rFonts w:ascii="Arial" w:hAnsi="Arial" w:cs="Arial"/>
        <w:color w:val="000000"/>
        <w:sz w:val="28"/>
        <w:szCs w:val="28"/>
      </w:rPr>
      <w:t>CÂMARA MUNICIPAL DE NITERÓI</w:t>
    </w:r>
  </w:p>
  <w:p w:rsidR="00B6283A" w:rsidRPr="00B56DB4" w:rsidRDefault="00B6283A" w:rsidP="00F041D5">
    <w:pPr>
      <w:pStyle w:val="Cabealho"/>
      <w:jc w:val="center"/>
      <w:rPr>
        <w:rFonts w:ascii="Arial" w:hAnsi="Arial" w:cs="Arial"/>
        <w:color w:val="000000"/>
        <w:sz w:val="28"/>
        <w:szCs w:val="28"/>
      </w:rPr>
    </w:pPr>
    <w:r w:rsidRPr="00B56DB4">
      <w:rPr>
        <w:rFonts w:ascii="Arial" w:hAnsi="Arial" w:cs="Arial"/>
        <w:color w:val="000000"/>
        <w:sz w:val="28"/>
        <w:szCs w:val="28"/>
      </w:rPr>
      <w:t>Gabinete do Vereador Dr</w:t>
    </w:r>
    <w:r w:rsidR="00F6156E" w:rsidRPr="00B56DB4">
      <w:rPr>
        <w:rFonts w:ascii="Arial" w:hAnsi="Arial" w:cs="Arial"/>
        <w:color w:val="000000"/>
        <w:sz w:val="28"/>
        <w:szCs w:val="28"/>
      </w:rPr>
      <w:t>.</w:t>
    </w:r>
    <w:r w:rsidRPr="00B56DB4">
      <w:rPr>
        <w:rFonts w:ascii="Arial" w:hAnsi="Arial" w:cs="Arial"/>
        <w:color w:val="000000"/>
        <w:sz w:val="28"/>
        <w:szCs w:val="28"/>
      </w:rPr>
      <w:t xml:space="preserve"> Emanuel Rocha</w:t>
    </w:r>
  </w:p>
  <w:p w:rsidR="00B6283A" w:rsidRPr="00B56DB4" w:rsidRDefault="00B6283A" w:rsidP="00F041D5">
    <w:pPr>
      <w:pStyle w:val="Cabealho"/>
      <w:jc w:val="center"/>
      <w:rPr>
        <w:rFonts w:ascii="Arial" w:hAnsi="Arial" w:cs="Arial"/>
        <w:color w:val="000000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92"/>
    <w:rsid w:val="00003D2F"/>
    <w:rsid w:val="0001183D"/>
    <w:rsid w:val="00011D83"/>
    <w:rsid w:val="00013B53"/>
    <w:rsid w:val="00013D3B"/>
    <w:rsid w:val="000152E1"/>
    <w:rsid w:val="000157FA"/>
    <w:rsid w:val="00017EE3"/>
    <w:rsid w:val="00032359"/>
    <w:rsid w:val="000324C3"/>
    <w:rsid w:val="0003419B"/>
    <w:rsid w:val="00034B73"/>
    <w:rsid w:val="00041009"/>
    <w:rsid w:val="00050D74"/>
    <w:rsid w:val="000617C3"/>
    <w:rsid w:val="000632D0"/>
    <w:rsid w:val="0006400B"/>
    <w:rsid w:val="00070542"/>
    <w:rsid w:val="0007687B"/>
    <w:rsid w:val="00084A43"/>
    <w:rsid w:val="00085E47"/>
    <w:rsid w:val="000C05D0"/>
    <w:rsid w:val="000C7F1A"/>
    <w:rsid w:val="000D1880"/>
    <w:rsid w:val="000D5EFF"/>
    <w:rsid w:val="000D7A69"/>
    <w:rsid w:val="000E0E8A"/>
    <w:rsid w:val="000E738D"/>
    <w:rsid w:val="000F78FE"/>
    <w:rsid w:val="00113EDD"/>
    <w:rsid w:val="00132BC9"/>
    <w:rsid w:val="001348A9"/>
    <w:rsid w:val="001376C6"/>
    <w:rsid w:val="00137F66"/>
    <w:rsid w:val="00146ED0"/>
    <w:rsid w:val="00150436"/>
    <w:rsid w:val="00163A94"/>
    <w:rsid w:val="00171C46"/>
    <w:rsid w:val="0017783D"/>
    <w:rsid w:val="00180192"/>
    <w:rsid w:val="00186C91"/>
    <w:rsid w:val="00193237"/>
    <w:rsid w:val="001B1E05"/>
    <w:rsid w:val="001E40BF"/>
    <w:rsid w:val="001E65B7"/>
    <w:rsid w:val="001E764C"/>
    <w:rsid w:val="001F2193"/>
    <w:rsid w:val="002053D2"/>
    <w:rsid w:val="00205431"/>
    <w:rsid w:val="00211614"/>
    <w:rsid w:val="002340F3"/>
    <w:rsid w:val="00236D29"/>
    <w:rsid w:val="002455AE"/>
    <w:rsid w:val="002501F8"/>
    <w:rsid w:val="00250A4C"/>
    <w:rsid w:val="00250D33"/>
    <w:rsid w:val="002510B8"/>
    <w:rsid w:val="00257ED9"/>
    <w:rsid w:val="00260B79"/>
    <w:rsid w:val="00261CAE"/>
    <w:rsid w:val="00265F28"/>
    <w:rsid w:val="0029100B"/>
    <w:rsid w:val="0029254C"/>
    <w:rsid w:val="00293F11"/>
    <w:rsid w:val="00296CC8"/>
    <w:rsid w:val="002A6690"/>
    <w:rsid w:val="002B53D6"/>
    <w:rsid w:val="002C4C0F"/>
    <w:rsid w:val="002E2263"/>
    <w:rsid w:val="00302C16"/>
    <w:rsid w:val="003040D3"/>
    <w:rsid w:val="00310AC6"/>
    <w:rsid w:val="00314936"/>
    <w:rsid w:val="00324750"/>
    <w:rsid w:val="0032626F"/>
    <w:rsid w:val="0032703E"/>
    <w:rsid w:val="003274B3"/>
    <w:rsid w:val="00343729"/>
    <w:rsid w:val="00350178"/>
    <w:rsid w:val="00363DD8"/>
    <w:rsid w:val="00366436"/>
    <w:rsid w:val="0036651A"/>
    <w:rsid w:val="00373395"/>
    <w:rsid w:val="00391A07"/>
    <w:rsid w:val="003A07C4"/>
    <w:rsid w:val="003B30FD"/>
    <w:rsid w:val="003C200B"/>
    <w:rsid w:val="003C3943"/>
    <w:rsid w:val="003E450C"/>
    <w:rsid w:val="003E76CD"/>
    <w:rsid w:val="003E7F66"/>
    <w:rsid w:val="003F2987"/>
    <w:rsid w:val="003F6D1B"/>
    <w:rsid w:val="00431905"/>
    <w:rsid w:val="00442B80"/>
    <w:rsid w:val="00452B8C"/>
    <w:rsid w:val="004559D2"/>
    <w:rsid w:val="004579AB"/>
    <w:rsid w:val="00461DD4"/>
    <w:rsid w:val="00466F52"/>
    <w:rsid w:val="004673AB"/>
    <w:rsid w:val="00481E17"/>
    <w:rsid w:val="00497C43"/>
    <w:rsid w:val="004A0E47"/>
    <w:rsid w:val="004B2A43"/>
    <w:rsid w:val="004B484D"/>
    <w:rsid w:val="004D5F3F"/>
    <w:rsid w:val="004F2878"/>
    <w:rsid w:val="004F7C57"/>
    <w:rsid w:val="0050520B"/>
    <w:rsid w:val="00520DF7"/>
    <w:rsid w:val="00522B92"/>
    <w:rsid w:val="005411C4"/>
    <w:rsid w:val="005608C0"/>
    <w:rsid w:val="00567597"/>
    <w:rsid w:val="005728DA"/>
    <w:rsid w:val="00575329"/>
    <w:rsid w:val="00587212"/>
    <w:rsid w:val="00590C1D"/>
    <w:rsid w:val="005954B7"/>
    <w:rsid w:val="005B0D91"/>
    <w:rsid w:val="005B47B3"/>
    <w:rsid w:val="005F6E5B"/>
    <w:rsid w:val="005F7DC6"/>
    <w:rsid w:val="00604B3E"/>
    <w:rsid w:val="00613AE1"/>
    <w:rsid w:val="006246EA"/>
    <w:rsid w:val="006252F7"/>
    <w:rsid w:val="00626DB5"/>
    <w:rsid w:val="006331B2"/>
    <w:rsid w:val="00637781"/>
    <w:rsid w:val="00637EA6"/>
    <w:rsid w:val="00643BC7"/>
    <w:rsid w:val="00644708"/>
    <w:rsid w:val="00651D44"/>
    <w:rsid w:val="00655D7A"/>
    <w:rsid w:val="0065697C"/>
    <w:rsid w:val="00666BAD"/>
    <w:rsid w:val="00670EF4"/>
    <w:rsid w:val="00673A14"/>
    <w:rsid w:val="00677FB5"/>
    <w:rsid w:val="00681CEB"/>
    <w:rsid w:val="006913C7"/>
    <w:rsid w:val="00692635"/>
    <w:rsid w:val="00693C49"/>
    <w:rsid w:val="00695527"/>
    <w:rsid w:val="0069665C"/>
    <w:rsid w:val="00697420"/>
    <w:rsid w:val="006A028D"/>
    <w:rsid w:val="006B420E"/>
    <w:rsid w:val="006B5541"/>
    <w:rsid w:val="006C57DB"/>
    <w:rsid w:val="006D1DB1"/>
    <w:rsid w:val="006D6346"/>
    <w:rsid w:val="006F62E5"/>
    <w:rsid w:val="006F6E66"/>
    <w:rsid w:val="0070767D"/>
    <w:rsid w:val="00716E7A"/>
    <w:rsid w:val="00727032"/>
    <w:rsid w:val="007308CF"/>
    <w:rsid w:val="0074502B"/>
    <w:rsid w:val="00746EF0"/>
    <w:rsid w:val="00760DFA"/>
    <w:rsid w:val="007835DC"/>
    <w:rsid w:val="007A25B6"/>
    <w:rsid w:val="007A61CD"/>
    <w:rsid w:val="007B6072"/>
    <w:rsid w:val="007C0D93"/>
    <w:rsid w:val="007C20E0"/>
    <w:rsid w:val="007C3CEE"/>
    <w:rsid w:val="007C7E2E"/>
    <w:rsid w:val="007D27E9"/>
    <w:rsid w:val="007D2BC1"/>
    <w:rsid w:val="007E65D3"/>
    <w:rsid w:val="007F25BE"/>
    <w:rsid w:val="007F59CF"/>
    <w:rsid w:val="00800E65"/>
    <w:rsid w:val="00812D27"/>
    <w:rsid w:val="00837733"/>
    <w:rsid w:val="00847D1F"/>
    <w:rsid w:val="00852DFE"/>
    <w:rsid w:val="00857B3D"/>
    <w:rsid w:val="00864DE5"/>
    <w:rsid w:val="00877129"/>
    <w:rsid w:val="00883395"/>
    <w:rsid w:val="0088564B"/>
    <w:rsid w:val="008B0A28"/>
    <w:rsid w:val="008B1E55"/>
    <w:rsid w:val="008C730B"/>
    <w:rsid w:val="009025C6"/>
    <w:rsid w:val="00903301"/>
    <w:rsid w:val="009044D1"/>
    <w:rsid w:val="00904D48"/>
    <w:rsid w:val="009224D5"/>
    <w:rsid w:val="00925FC0"/>
    <w:rsid w:val="00926AEB"/>
    <w:rsid w:val="00930607"/>
    <w:rsid w:val="0097142F"/>
    <w:rsid w:val="009767EA"/>
    <w:rsid w:val="0099165F"/>
    <w:rsid w:val="00994611"/>
    <w:rsid w:val="009B167C"/>
    <w:rsid w:val="009B1AF3"/>
    <w:rsid w:val="009F64C6"/>
    <w:rsid w:val="009F7E4C"/>
    <w:rsid w:val="00A1491F"/>
    <w:rsid w:val="00A263D4"/>
    <w:rsid w:val="00A3299A"/>
    <w:rsid w:val="00A33569"/>
    <w:rsid w:val="00A74E3A"/>
    <w:rsid w:val="00A90A04"/>
    <w:rsid w:val="00A9200C"/>
    <w:rsid w:val="00A96737"/>
    <w:rsid w:val="00AA721A"/>
    <w:rsid w:val="00AB0076"/>
    <w:rsid w:val="00AC3AF9"/>
    <w:rsid w:val="00AC475F"/>
    <w:rsid w:val="00AC5F24"/>
    <w:rsid w:val="00AD1065"/>
    <w:rsid w:val="00AD1941"/>
    <w:rsid w:val="00AD2FD2"/>
    <w:rsid w:val="00AE133A"/>
    <w:rsid w:val="00AE2C21"/>
    <w:rsid w:val="00AE57BF"/>
    <w:rsid w:val="00AF075C"/>
    <w:rsid w:val="00B00E58"/>
    <w:rsid w:val="00B07428"/>
    <w:rsid w:val="00B10F6C"/>
    <w:rsid w:val="00B11A19"/>
    <w:rsid w:val="00B17820"/>
    <w:rsid w:val="00B17AD8"/>
    <w:rsid w:val="00B26C97"/>
    <w:rsid w:val="00B3727A"/>
    <w:rsid w:val="00B529FD"/>
    <w:rsid w:val="00B56A1F"/>
    <w:rsid w:val="00B56DB4"/>
    <w:rsid w:val="00B57AB1"/>
    <w:rsid w:val="00B6283A"/>
    <w:rsid w:val="00B70B47"/>
    <w:rsid w:val="00B70F03"/>
    <w:rsid w:val="00B74533"/>
    <w:rsid w:val="00B951F5"/>
    <w:rsid w:val="00BA76C5"/>
    <w:rsid w:val="00BB34DB"/>
    <w:rsid w:val="00BC55EA"/>
    <w:rsid w:val="00BD3CD9"/>
    <w:rsid w:val="00BE1B3D"/>
    <w:rsid w:val="00BE7471"/>
    <w:rsid w:val="00BF0515"/>
    <w:rsid w:val="00BF59BE"/>
    <w:rsid w:val="00BF7A93"/>
    <w:rsid w:val="00C148E8"/>
    <w:rsid w:val="00C247CB"/>
    <w:rsid w:val="00C26DCD"/>
    <w:rsid w:val="00C50359"/>
    <w:rsid w:val="00C610D2"/>
    <w:rsid w:val="00C72112"/>
    <w:rsid w:val="00C844B2"/>
    <w:rsid w:val="00C932A8"/>
    <w:rsid w:val="00CA2E29"/>
    <w:rsid w:val="00CB4F13"/>
    <w:rsid w:val="00CF6678"/>
    <w:rsid w:val="00D24314"/>
    <w:rsid w:val="00D3591A"/>
    <w:rsid w:val="00D36246"/>
    <w:rsid w:val="00D37098"/>
    <w:rsid w:val="00D41F5E"/>
    <w:rsid w:val="00D47411"/>
    <w:rsid w:val="00D64E82"/>
    <w:rsid w:val="00D71C33"/>
    <w:rsid w:val="00D737F3"/>
    <w:rsid w:val="00D80D1A"/>
    <w:rsid w:val="00D8409E"/>
    <w:rsid w:val="00D8545C"/>
    <w:rsid w:val="00D96D1C"/>
    <w:rsid w:val="00DA682D"/>
    <w:rsid w:val="00DB33A9"/>
    <w:rsid w:val="00DB79F2"/>
    <w:rsid w:val="00DD5AA1"/>
    <w:rsid w:val="00DE3C9E"/>
    <w:rsid w:val="00DF4BE4"/>
    <w:rsid w:val="00E100CC"/>
    <w:rsid w:val="00E12344"/>
    <w:rsid w:val="00E315D0"/>
    <w:rsid w:val="00E33681"/>
    <w:rsid w:val="00E86339"/>
    <w:rsid w:val="00E9381A"/>
    <w:rsid w:val="00E95B52"/>
    <w:rsid w:val="00E9686B"/>
    <w:rsid w:val="00ED389D"/>
    <w:rsid w:val="00ED3BA6"/>
    <w:rsid w:val="00EE776C"/>
    <w:rsid w:val="00EE7A65"/>
    <w:rsid w:val="00EF1ABB"/>
    <w:rsid w:val="00EF33B4"/>
    <w:rsid w:val="00F041D5"/>
    <w:rsid w:val="00F133E1"/>
    <w:rsid w:val="00F133E5"/>
    <w:rsid w:val="00F20EF0"/>
    <w:rsid w:val="00F220ED"/>
    <w:rsid w:val="00F249ED"/>
    <w:rsid w:val="00F40EA1"/>
    <w:rsid w:val="00F45939"/>
    <w:rsid w:val="00F500A0"/>
    <w:rsid w:val="00F6156E"/>
    <w:rsid w:val="00F61C98"/>
    <w:rsid w:val="00F621EB"/>
    <w:rsid w:val="00F63B7F"/>
    <w:rsid w:val="00F71FC0"/>
    <w:rsid w:val="00F72A92"/>
    <w:rsid w:val="00F82167"/>
    <w:rsid w:val="00F83F73"/>
    <w:rsid w:val="00F9538F"/>
    <w:rsid w:val="00F97404"/>
    <w:rsid w:val="00FA6019"/>
    <w:rsid w:val="00FB1C0A"/>
    <w:rsid w:val="00FB4FD6"/>
    <w:rsid w:val="00FB5418"/>
    <w:rsid w:val="00FB6CF5"/>
    <w:rsid w:val="00FD5F67"/>
    <w:rsid w:val="00FD7EFA"/>
    <w:rsid w:val="00FF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0C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034B73"/>
    <w:pPr>
      <w:keepNext/>
      <w:spacing w:before="240" w:after="60"/>
      <w:outlineLvl w:val="0"/>
    </w:pPr>
    <w:rPr>
      <w:rFonts w:ascii="Cambria" w:hAnsi="Cambria"/>
      <w:bCs/>
      <w:kern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E65D3"/>
    <w:pPr>
      <w:spacing w:before="100" w:beforeAutospacing="1" w:after="100" w:afterAutospacing="1"/>
      <w:outlineLvl w:val="1"/>
    </w:pPr>
    <w:rPr>
      <w:bCs/>
      <w:i w:val="0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96D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96D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0D1880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"/>
    <w:rsid w:val="007E65D3"/>
    <w:rPr>
      <w:b/>
      <w:bCs/>
      <w:sz w:val="36"/>
      <w:szCs w:val="36"/>
    </w:rPr>
  </w:style>
  <w:style w:type="character" w:customStyle="1" w:styleId="apple-converted-space">
    <w:name w:val="apple-converted-space"/>
    <w:rsid w:val="007E65D3"/>
  </w:style>
  <w:style w:type="character" w:customStyle="1" w:styleId="Ttulo1Char">
    <w:name w:val="Título 1 Char"/>
    <w:link w:val="Ttulo1"/>
    <w:rsid w:val="00034B73"/>
    <w:rPr>
      <w:rFonts w:ascii="Cambria" w:eastAsia="Times New Roman" w:hAnsi="Cambria" w:cs="Times New Roman"/>
      <w:b/>
      <w:bCs/>
      <w:i/>
      <w:kern w:val="32"/>
      <w:sz w:val="32"/>
      <w:szCs w:val="32"/>
    </w:rPr>
  </w:style>
  <w:style w:type="paragraph" w:styleId="Pr-formataoHTML">
    <w:name w:val="HTML Preformatted"/>
    <w:basedOn w:val="Normal"/>
    <w:link w:val="Pr-formataoHTMLChar"/>
    <w:rsid w:val="00D80D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i w:val="0"/>
      <w:sz w:val="20"/>
    </w:rPr>
  </w:style>
  <w:style w:type="character" w:customStyle="1" w:styleId="Pr-formataoHTMLChar">
    <w:name w:val="Pré-formatação HTML Char"/>
    <w:link w:val="Pr-formataoHTML"/>
    <w:rsid w:val="00D80D1A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0C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034B73"/>
    <w:pPr>
      <w:keepNext/>
      <w:spacing w:before="240" w:after="60"/>
      <w:outlineLvl w:val="0"/>
    </w:pPr>
    <w:rPr>
      <w:rFonts w:ascii="Cambria" w:hAnsi="Cambria"/>
      <w:bCs/>
      <w:kern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E65D3"/>
    <w:pPr>
      <w:spacing w:before="100" w:beforeAutospacing="1" w:after="100" w:afterAutospacing="1"/>
      <w:outlineLvl w:val="1"/>
    </w:pPr>
    <w:rPr>
      <w:bCs/>
      <w:i w:val="0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96D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96D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0D1880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"/>
    <w:rsid w:val="007E65D3"/>
    <w:rPr>
      <w:b/>
      <w:bCs/>
      <w:sz w:val="36"/>
      <w:szCs w:val="36"/>
    </w:rPr>
  </w:style>
  <w:style w:type="character" w:customStyle="1" w:styleId="apple-converted-space">
    <w:name w:val="apple-converted-space"/>
    <w:rsid w:val="007E65D3"/>
  </w:style>
  <w:style w:type="character" w:customStyle="1" w:styleId="Ttulo1Char">
    <w:name w:val="Título 1 Char"/>
    <w:link w:val="Ttulo1"/>
    <w:rsid w:val="00034B73"/>
    <w:rPr>
      <w:rFonts w:ascii="Cambria" w:eastAsia="Times New Roman" w:hAnsi="Cambria" w:cs="Times New Roman"/>
      <w:b/>
      <w:bCs/>
      <w:i/>
      <w:kern w:val="32"/>
      <w:sz w:val="32"/>
      <w:szCs w:val="32"/>
    </w:rPr>
  </w:style>
  <w:style w:type="paragraph" w:styleId="Pr-formataoHTML">
    <w:name w:val="HTML Preformatted"/>
    <w:basedOn w:val="Normal"/>
    <w:link w:val="Pr-formataoHTMLChar"/>
    <w:rsid w:val="00D80D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i w:val="0"/>
      <w:sz w:val="20"/>
    </w:rPr>
  </w:style>
  <w:style w:type="character" w:customStyle="1" w:styleId="Pr-formataoHTMLChar">
    <w:name w:val="Pré-formatação HTML Char"/>
    <w:link w:val="Pr-formataoHTML"/>
    <w:rsid w:val="00D80D1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1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rocha\Dados%20de%20aplicativos\Microsoft\Modelos\Doc3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Doc3</Template>
  <TotalTime>3</TotalTime>
  <Pages>2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Niterói, 11 de Maio de 2009</vt:lpstr>
    </vt:vector>
  </TitlesOfParts>
  <Company>casa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Niterói, 11 de Maio de 2009</dc:title>
  <dc:creator>erocha</dc:creator>
  <cp:lastModifiedBy>Vereador Emanuel Rocha</cp:lastModifiedBy>
  <cp:revision>12</cp:revision>
  <cp:lastPrinted>2024-05-29T14:21:00Z</cp:lastPrinted>
  <dcterms:created xsi:type="dcterms:W3CDTF">2025-09-08T12:35:00Z</dcterms:created>
  <dcterms:modified xsi:type="dcterms:W3CDTF">2025-09-11T14:10:00Z</dcterms:modified>
</cp:coreProperties>
</file>