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</w:t>
      </w:r>
      <w:r w:rsidR="002E43D0" w:rsidRPr="0040706E">
        <w:rPr>
          <w:b/>
          <w:bCs/>
          <w:smallCaps/>
          <w:spacing w:val="20"/>
          <w:sz w:val="22"/>
        </w:rPr>
        <w:t>Mensagem Executiva n.º 0</w:t>
      </w:r>
      <w:r w:rsidR="002E43D0">
        <w:rPr>
          <w:b/>
          <w:bCs/>
          <w:smallCaps/>
          <w:spacing w:val="20"/>
          <w:sz w:val="22"/>
        </w:rPr>
        <w:t>23</w:t>
      </w:r>
      <w:r w:rsidR="002E43D0" w:rsidRPr="0040706E">
        <w:rPr>
          <w:b/>
          <w:bCs/>
          <w:smallCaps/>
          <w:spacing w:val="20"/>
          <w:sz w:val="22"/>
        </w:rPr>
        <w:t>/202</w:t>
      </w:r>
      <w:r w:rsidR="002E43D0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 w:rsidP="002E43D0">
      <w:pPr>
        <w:pStyle w:val="Corpodetexto"/>
        <w:rPr>
          <w:b/>
          <w:bCs/>
          <w:smallCaps/>
          <w:spacing w:val="20"/>
        </w:rPr>
      </w:pPr>
    </w:p>
    <w:p w:rsidR="00EF31BF" w:rsidRPr="00EF31BF" w:rsidRDefault="00EF31BF" w:rsidP="002E43D0">
      <w:pPr>
        <w:pStyle w:val="Corpodetexto"/>
        <w:ind w:left="4678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BB0FBE">
        <w:rPr>
          <w:b/>
          <w:i/>
          <w:sz w:val="20"/>
        </w:rPr>
        <w:t>Contratação de Vigilantes</w:t>
      </w:r>
      <w:r w:rsidR="00BB0FBE" w:rsidRPr="000F0882">
        <w:rPr>
          <w:b/>
          <w:i/>
          <w:sz w:val="20"/>
        </w:rPr>
        <w:t xml:space="preserve"> Noturn</w:t>
      </w:r>
      <w:r w:rsidR="00BB0FBE">
        <w:rPr>
          <w:b/>
          <w:i/>
          <w:sz w:val="20"/>
        </w:rPr>
        <w:t>os</w:t>
      </w:r>
      <w:r w:rsidR="000F0882" w:rsidRPr="000F0882">
        <w:rPr>
          <w:b/>
          <w:i/>
          <w:sz w:val="20"/>
        </w:rPr>
        <w:t xml:space="preserve"> para o Hospital Orêncio de Freitas</w:t>
      </w:r>
      <w:r w:rsidR="002E43D0">
        <w:rPr>
          <w:b/>
          <w:i/>
          <w:sz w:val="20"/>
        </w:rPr>
        <w:t xml:space="preserve">,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2E43D0">
        <w:rPr>
          <w:b/>
          <w:bCs/>
          <w:smallCaps/>
          <w:spacing w:val="20"/>
          <w:sz w:val="24"/>
        </w:rPr>
        <w:t>0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0F0882">
        <w:t xml:space="preserve">Contratação de </w:t>
      </w:r>
      <w:r w:rsidR="00BB0FBE" w:rsidRPr="00BB0FBE">
        <w:t xml:space="preserve">Vigilantes Noturnos </w:t>
      </w:r>
      <w:r w:rsidR="000F0882">
        <w:t xml:space="preserve">para o </w:t>
      </w:r>
      <w:r w:rsidR="000F0882" w:rsidRPr="000F0882">
        <w:t>Hospital Orêncio de Freitas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0F0882" w:rsidRPr="000F0882">
              <w:rPr>
                <w:rFonts w:cs="Calibri"/>
                <w:sz w:val="18"/>
                <w:szCs w:val="18"/>
              </w:rPr>
              <w:t xml:space="preserve">Contratação de </w:t>
            </w:r>
            <w:r w:rsidR="00BB0FBE" w:rsidRPr="00BB0FBE">
              <w:rPr>
                <w:rFonts w:cs="Calibri"/>
                <w:sz w:val="18"/>
                <w:szCs w:val="18"/>
              </w:rPr>
              <w:t xml:space="preserve">Vigilantes Noturnos </w:t>
            </w:r>
            <w:bookmarkStart w:id="0" w:name="_GoBack"/>
            <w:bookmarkEnd w:id="0"/>
            <w:r w:rsidR="000F0882" w:rsidRPr="000F0882">
              <w:rPr>
                <w:rFonts w:cs="Calibri"/>
                <w:sz w:val="18"/>
                <w:szCs w:val="18"/>
              </w:rPr>
              <w:t>para o Hospital Orêncio de Freitas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</w:t>
            </w:r>
            <w:r w:rsidR="000F0882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0F0882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0F0882">
              <w:rPr>
                <w:rFonts w:cs="Calibri"/>
                <w:sz w:val="18"/>
                <w:szCs w:val="18"/>
              </w:rPr>
              <w:t>4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385B04" w:rsidRDefault="00385B04" w:rsidP="00385B04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385B04" w:rsidTr="00083996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F0882" w:rsidRPr="000F0882" w:rsidRDefault="000F0882" w:rsidP="000F088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F0882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F0882">
              <w:rPr>
                <w:rFonts w:ascii="Calibri" w:eastAsia="Calibri" w:hAnsi="Calibri" w:cs="Calibri"/>
                <w:sz w:val="18"/>
                <w:szCs w:val="18"/>
              </w:rPr>
              <w:t>10 - SECRETARIA</w:t>
            </w:r>
            <w:proofErr w:type="gramEnd"/>
            <w:r w:rsidRPr="000F0882">
              <w:rPr>
                <w:rFonts w:ascii="Calibri" w:eastAsia="Calibri" w:hAnsi="Calibri" w:cs="Calibri"/>
                <w:sz w:val="18"/>
                <w:szCs w:val="18"/>
              </w:rPr>
              <w:t xml:space="preserve"> EXECUTIVA DO PREFEITO</w:t>
            </w:r>
          </w:p>
          <w:p w:rsidR="00385B04" w:rsidRDefault="000F0882" w:rsidP="000F0882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F0882">
              <w:rPr>
                <w:rFonts w:ascii="Calibri" w:eastAsia="Calibri" w:hAnsi="Calibri" w:cs="Calibri"/>
                <w:sz w:val="18"/>
                <w:szCs w:val="18"/>
              </w:rPr>
              <w:t>Unidade Orçamentária: 52 - NITEROI EMPRESA DE LAZER E TURISMO - NELTUR</w:t>
            </w:r>
          </w:p>
        </w:tc>
      </w:tr>
      <w:tr w:rsidR="00385B04" w:rsidTr="00083996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85B04" w:rsidRDefault="000F0882" w:rsidP="000839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F0882">
              <w:rPr>
                <w:rFonts w:ascii="Calibri" w:eastAsia="Calibri" w:hAnsi="Calibri" w:cs="Calibri"/>
                <w:sz w:val="18"/>
                <w:szCs w:val="18"/>
              </w:rPr>
              <w:t>23.695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0F0882">
              <w:rPr>
                <w:rFonts w:ascii="Calibri" w:eastAsia="Calibri" w:hAnsi="Calibri" w:cs="Calibri"/>
                <w:sz w:val="18"/>
                <w:szCs w:val="18"/>
              </w:rPr>
              <w:t>0138.6067</w:t>
            </w:r>
          </w:p>
        </w:tc>
      </w:tr>
      <w:tr w:rsidR="00385B04" w:rsidTr="0008399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0F0882" w:rsidP="00083996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F0882">
              <w:rPr>
                <w:rFonts w:ascii="Calibri" w:eastAsia="Calibri" w:hAnsi="Calibri" w:cs="Calibri"/>
                <w:sz w:val="18"/>
                <w:szCs w:val="18"/>
              </w:rPr>
              <w:t xml:space="preserve">23.268.452,12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0F0882">
              <w:rPr>
                <w:rFonts w:ascii="Calibri" w:eastAsia="Calibri" w:hAnsi="Calibri" w:cs="Calibri"/>
                <w:sz w:val="18"/>
                <w:szCs w:val="18"/>
              </w:rPr>
              <w:t>Realização</w:t>
            </w:r>
            <w:proofErr w:type="gramEnd"/>
            <w:r w:rsidRPr="000F0882">
              <w:rPr>
                <w:rFonts w:ascii="Calibri" w:eastAsia="Calibri" w:hAnsi="Calibri" w:cs="Calibri"/>
                <w:sz w:val="18"/>
                <w:szCs w:val="18"/>
              </w:rPr>
              <w:t xml:space="preserve"> das grandes festividades e eventos da cidade</w:t>
            </w:r>
          </w:p>
        </w:tc>
      </w:tr>
      <w:tr w:rsidR="00385B04" w:rsidTr="0008399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F08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0F0882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385B04" w:rsidTr="0008399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839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85B04" w:rsidRDefault="00385B04" w:rsidP="000F0882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0F0882" w:rsidRPr="000F0882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="000F0882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="000F0882" w:rsidRPr="000F0882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0F0882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="000F0882" w:rsidRPr="000F0882">
              <w:rPr>
                <w:rFonts w:ascii="Calibri" w:eastAsia="Calibri" w:hAnsi="Calibri" w:cs="Calibri"/>
                <w:sz w:val="18"/>
                <w:szCs w:val="18"/>
              </w:rPr>
              <w:t>68.452,12</w:t>
            </w:r>
          </w:p>
        </w:tc>
      </w:tr>
    </w:tbl>
    <w:p w:rsidR="00385B04" w:rsidRDefault="00385B04" w:rsidP="00385B04">
      <w:pPr>
        <w:pStyle w:val="Corpodetexto"/>
      </w:pPr>
    </w:p>
    <w:p w:rsidR="003C5134" w:rsidRPr="00EF31BF" w:rsidRDefault="008E5829" w:rsidP="00385B04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0C5" w:rsidRDefault="008350C5">
      <w:r>
        <w:separator/>
      </w:r>
    </w:p>
  </w:endnote>
  <w:endnote w:type="continuationSeparator" w:id="0">
    <w:p w:rsidR="008350C5" w:rsidRDefault="00835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0C5" w:rsidRDefault="008350C5">
      <w:r>
        <w:separator/>
      </w:r>
    </w:p>
  </w:footnote>
  <w:footnote w:type="continuationSeparator" w:id="0">
    <w:p w:rsidR="008350C5" w:rsidRDefault="00835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0F0882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2E43D0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85B04"/>
    <w:rsid w:val="003B39DE"/>
    <w:rsid w:val="003C0D6D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A69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1FEE"/>
    <w:rsid w:val="007A4C4C"/>
    <w:rsid w:val="007A4EC2"/>
    <w:rsid w:val="007D7D49"/>
    <w:rsid w:val="00813089"/>
    <w:rsid w:val="008350C5"/>
    <w:rsid w:val="008841FD"/>
    <w:rsid w:val="008A52A2"/>
    <w:rsid w:val="008B0E9B"/>
    <w:rsid w:val="008C0898"/>
    <w:rsid w:val="008C5632"/>
    <w:rsid w:val="008C74B5"/>
    <w:rsid w:val="008E5829"/>
    <w:rsid w:val="00902BE4"/>
    <w:rsid w:val="009074F6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90D6D"/>
    <w:rsid w:val="00BB0FBE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CF1544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EF7DB1"/>
    <w:rsid w:val="00F039DB"/>
    <w:rsid w:val="00F07EFA"/>
    <w:rsid w:val="00F10289"/>
    <w:rsid w:val="00F26BFA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1298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2023-12-12T20:48:00Z</dcterms:created>
  <dcterms:modified xsi:type="dcterms:W3CDTF">2023-12-13T13:44:00Z</dcterms:modified>
</cp:coreProperties>
</file>