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48415D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48415D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48415D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51504" w:rsidRPr="00C51504">
        <w:rPr>
          <w:b/>
          <w:i/>
          <w:sz w:val="20"/>
        </w:rPr>
        <w:t>Aquisição de Elevadores para o Hospital Orêncio de Freitas</w:t>
      </w:r>
      <w:r w:rsidR="00C51504">
        <w:rPr>
          <w:b/>
          <w:i/>
          <w:sz w:val="20"/>
        </w:rPr>
        <w:t>,</w:t>
      </w:r>
      <w:r w:rsidR="00C51504" w:rsidRPr="00C51504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48415D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bookmarkStart w:id="0" w:name="_GoBack"/>
      <w:r w:rsidR="0048415D">
        <w:t xml:space="preserve">Aquisição de Elevadores para o Hospital </w:t>
      </w:r>
      <w:r w:rsidR="0048415D" w:rsidRPr="0048415D">
        <w:t>Orêncio de Freitas</w:t>
      </w:r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51504" w:rsidRPr="00C51504">
              <w:rPr>
                <w:rFonts w:cs="Calibri"/>
                <w:sz w:val="18"/>
                <w:szCs w:val="18"/>
              </w:rPr>
              <w:t>Aquisição de Elevadores para 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5150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51504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C51504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C51504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</w:t>
            </w:r>
            <w:r w:rsidR="00C51504">
              <w:rPr>
                <w:rFonts w:cs="Calibri"/>
                <w:sz w:val="18"/>
                <w:szCs w:val="18"/>
              </w:rPr>
              <w:t>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C51504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51504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51504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8415D" w:rsidRPr="00057DC4" w:rsidRDefault="0040706E" w:rsidP="0048415D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48415D"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C51504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C51504">
              <w:rPr>
                <w:sz w:val="18"/>
                <w:szCs w:val="18"/>
              </w:rPr>
              <w:t>5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C51504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 w:rsidR="00C51504">
              <w:rPr>
                <w:rFonts w:eastAsia="Calibri"/>
                <w:sz w:val="18"/>
                <w:szCs w:val="18"/>
              </w:rPr>
              <w:t>5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C51504">
              <w:rPr>
                <w:rFonts w:eastAsia="Calibri"/>
                <w:sz w:val="18"/>
                <w:szCs w:val="18"/>
              </w:rPr>
              <w:t>0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48415D" w:rsidRPr="00057DC4" w:rsidRDefault="0048415D" w:rsidP="0048415D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48415D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59A" w:rsidRDefault="0028759A">
      <w:r>
        <w:separator/>
      </w:r>
    </w:p>
  </w:endnote>
  <w:endnote w:type="continuationSeparator" w:id="0">
    <w:p w:rsidR="0028759A" w:rsidRDefault="0028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59A" w:rsidRDefault="0028759A">
      <w:r>
        <w:separator/>
      </w:r>
    </w:p>
  </w:footnote>
  <w:footnote w:type="continuationSeparator" w:id="0">
    <w:p w:rsidR="0028759A" w:rsidRDefault="00287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8759A"/>
    <w:rsid w:val="00291879"/>
    <w:rsid w:val="00292FC1"/>
    <w:rsid w:val="00296DD6"/>
    <w:rsid w:val="002A705B"/>
    <w:rsid w:val="002B02C9"/>
    <w:rsid w:val="002B7E89"/>
    <w:rsid w:val="002D4AF5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94DE9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8415D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1FE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51504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2DA3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10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2023-12-07T14:19:00Z</cp:lastPrinted>
  <dcterms:created xsi:type="dcterms:W3CDTF">2023-12-12T19:47:00Z</dcterms:created>
  <dcterms:modified xsi:type="dcterms:W3CDTF">2023-12-12T19:47:00Z</dcterms:modified>
</cp:coreProperties>
</file>