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</w:t>
      </w:r>
      <w:r w:rsidR="002E43D0" w:rsidRPr="0040706E">
        <w:rPr>
          <w:b/>
          <w:bCs/>
          <w:smallCaps/>
          <w:spacing w:val="20"/>
          <w:sz w:val="22"/>
        </w:rPr>
        <w:t>Mensagem Executiva n.º 0</w:t>
      </w:r>
      <w:r w:rsidR="002E43D0">
        <w:rPr>
          <w:b/>
          <w:bCs/>
          <w:smallCaps/>
          <w:spacing w:val="20"/>
          <w:sz w:val="22"/>
        </w:rPr>
        <w:t>23</w:t>
      </w:r>
      <w:r w:rsidR="002E43D0" w:rsidRPr="0040706E">
        <w:rPr>
          <w:b/>
          <w:bCs/>
          <w:smallCaps/>
          <w:spacing w:val="20"/>
          <w:sz w:val="22"/>
        </w:rPr>
        <w:t>/202</w:t>
      </w:r>
      <w:r w:rsidR="002E43D0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 w:rsidP="002E43D0">
      <w:pPr>
        <w:pStyle w:val="Corpodetexto"/>
        <w:rPr>
          <w:b/>
          <w:bCs/>
          <w:smallCaps/>
          <w:spacing w:val="20"/>
        </w:rPr>
      </w:pPr>
    </w:p>
    <w:p w:rsidR="00EF31BF" w:rsidRPr="00EF31BF" w:rsidRDefault="00EF31BF" w:rsidP="002E43D0">
      <w:pPr>
        <w:pStyle w:val="Corpodetexto"/>
        <w:ind w:left="4678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9074F6" w:rsidRPr="009074F6">
        <w:rPr>
          <w:b/>
          <w:i/>
          <w:sz w:val="20"/>
        </w:rPr>
        <w:t xml:space="preserve">Adquirir </w:t>
      </w:r>
      <w:r w:rsidR="002E43D0">
        <w:rPr>
          <w:b/>
          <w:i/>
          <w:sz w:val="20"/>
        </w:rPr>
        <w:t xml:space="preserve">Instrumentais Cirúrgicos para o </w:t>
      </w:r>
      <w:r w:rsidR="002E43D0" w:rsidRPr="002E43D0">
        <w:rPr>
          <w:b/>
          <w:i/>
          <w:sz w:val="20"/>
        </w:rPr>
        <w:t>Hospital Orêncio de Freitas</w:t>
      </w:r>
      <w:r w:rsidR="002E43D0">
        <w:rPr>
          <w:b/>
          <w:i/>
          <w:sz w:val="20"/>
        </w:rPr>
        <w:t xml:space="preserve">,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  <w:r w:rsidR="002E43D0">
        <w:rPr>
          <w:b/>
          <w:bCs/>
          <w:smallCaps/>
          <w:spacing w:val="20"/>
          <w:sz w:val="24"/>
        </w:rPr>
        <w:t>0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2E43D0" w:rsidRPr="002E43D0">
        <w:t>Adquirir Instrumentais Cirúrgicos para o Hospital Orêncio de Freitas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01CA4" w:rsidP="00CC6596">
            <w:pPr>
              <w:textAlignment w:val="baseline"/>
            </w:pPr>
            <w:r w:rsidRPr="00C01CA4">
              <w:t xml:space="preserve">0133 </w:t>
            </w:r>
            <w:r>
              <w:t xml:space="preserve">- </w:t>
            </w:r>
            <w:r w:rsidRPr="00C01CA4">
              <w:t>ATENÇÃO À SAÚDE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2E43D0" w:rsidRPr="002E43D0">
              <w:rPr>
                <w:rFonts w:cs="Calibri"/>
                <w:sz w:val="18"/>
                <w:szCs w:val="18"/>
              </w:rPr>
              <w:t>Adquirir Instrumentais Cirúrgicos para o Hospital Orêncio de Freitas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C01CA4" w:rsidP="00CC6596">
            <w:pPr>
              <w:textAlignment w:val="baseline"/>
            </w:pPr>
            <w:r w:rsidRPr="000E1215">
              <w:rPr>
                <w:sz w:val="18"/>
                <w:szCs w:val="18"/>
              </w:rPr>
              <w:t>Modernização da Rede</w:t>
            </w:r>
            <w:r>
              <w:rPr>
                <w:sz w:val="18"/>
                <w:szCs w:val="18"/>
              </w:rPr>
              <w:t>, através da aquisição de novos equipamentos, para atender a população.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01CA4">
              <w:rPr>
                <w:rFonts w:cs="Calibri"/>
                <w:sz w:val="18"/>
                <w:szCs w:val="18"/>
              </w:rPr>
              <w:t>U</w:t>
            </w:r>
            <w:r>
              <w:rPr>
                <w:rFonts w:cs="Calibri"/>
                <w:sz w:val="18"/>
                <w:szCs w:val="18"/>
              </w:rPr>
              <w:t xml:space="preserve">nidade Orçamentária: 43 – </w:t>
            </w:r>
            <w:r w:rsidRPr="00C01CA4">
              <w:rPr>
                <w:rFonts w:cs="Calibri"/>
                <w:sz w:val="18"/>
                <w:szCs w:val="18"/>
              </w:rPr>
              <w:t>FUNDO</w:t>
            </w:r>
            <w:proofErr w:type="gramStart"/>
            <w:r w:rsidRPr="00C01CA4">
              <w:rPr>
                <w:rFonts w:cs="Calibri"/>
                <w:sz w:val="18"/>
                <w:szCs w:val="18"/>
              </w:rPr>
              <w:t xml:space="preserve"> 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proofErr w:type="gramEnd"/>
            <w:r w:rsidRPr="00C01CA4">
              <w:rPr>
                <w:rFonts w:cs="Calibri"/>
                <w:sz w:val="18"/>
                <w:szCs w:val="18"/>
              </w:rPr>
              <w:t>MUNICIPAL DE SAUDE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23B76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023B76">
              <w:rPr>
                <w:rFonts w:cs="Calibri"/>
                <w:sz w:val="18"/>
                <w:szCs w:val="18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23B76" w:rsidP="00CC6596">
            <w:pPr>
              <w:textAlignment w:val="baseline"/>
            </w:pPr>
            <w:r w:rsidRPr="00023B76">
              <w:rPr>
                <w:rFonts w:cs="Calibri"/>
                <w:sz w:val="18"/>
                <w:szCs w:val="18"/>
              </w:rPr>
              <w:t>301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R$ 1</w:t>
            </w:r>
            <w:r w:rsidR="00655D8C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385B04" w:rsidRDefault="00385B04" w:rsidP="00385B04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385B04" w:rsidTr="00083996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85B04" w:rsidRDefault="00385B04" w:rsidP="000839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85B04" w:rsidRPr="00096B03" w:rsidRDefault="00385B04" w:rsidP="0008399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6B03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096B03">
              <w:rPr>
                <w:rFonts w:ascii="Calibri" w:eastAsia="Calibri" w:hAnsi="Calibri" w:cs="Calibri"/>
                <w:sz w:val="18"/>
                <w:szCs w:val="18"/>
              </w:rPr>
              <w:t>41 - SECRETARIA</w:t>
            </w:r>
            <w:proofErr w:type="gramEnd"/>
            <w:r w:rsidRPr="00096B03">
              <w:rPr>
                <w:rFonts w:ascii="Calibri" w:eastAsia="Calibri" w:hAnsi="Calibri" w:cs="Calibri"/>
                <w:sz w:val="18"/>
                <w:szCs w:val="18"/>
              </w:rPr>
              <w:t xml:space="preserve"> MUNICIPAL DAS CULTURAS</w:t>
            </w:r>
          </w:p>
          <w:p w:rsidR="00385B04" w:rsidRDefault="00385B04" w:rsidP="0008399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6B03">
              <w:rPr>
                <w:rFonts w:ascii="Calibri" w:eastAsia="Calibri" w:hAnsi="Calibri" w:cs="Calibri"/>
                <w:sz w:val="18"/>
                <w:szCs w:val="18"/>
              </w:rPr>
              <w:t>Unidade Orçamentária: 41 - FUNDACAO DE ARTE DE NITEROI - FAN</w:t>
            </w:r>
          </w:p>
        </w:tc>
      </w:tr>
      <w:tr w:rsidR="00385B04" w:rsidTr="00083996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85B04" w:rsidRDefault="00385B04" w:rsidP="000839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85B04" w:rsidRDefault="00385B04" w:rsidP="0008399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0451">
              <w:rPr>
                <w:rFonts w:ascii="Calibri" w:eastAsia="Calibri" w:hAnsi="Calibri" w:cs="Calibri"/>
                <w:sz w:val="18"/>
                <w:szCs w:val="18"/>
              </w:rPr>
              <w:t>13.392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t xml:space="preserve"> </w:t>
            </w:r>
            <w:proofErr w:type="gramStart"/>
            <w:r w:rsidRPr="00090451">
              <w:rPr>
                <w:rFonts w:ascii="Calibri" w:eastAsia="Calibri" w:hAnsi="Calibri" w:cs="Calibri"/>
                <w:sz w:val="18"/>
                <w:szCs w:val="18"/>
              </w:rPr>
              <w:t>0136.4101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-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 xml:space="preserve"> Manutenção</w:t>
            </w:r>
            <w:proofErr w:type="gramEnd"/>
            <w:r w:rsidRPr="00090451">
              <w:rPr>
                <w:rFonts w:ascii="Calibri" w:eastAsia="Calibri" w:hAnsi="Calibri" w:cs="Calibri"/>
                <w:sz w:val="18"/>
                <w:szCs w:val="18"/>
              </w:rPr>
              <w:t xml:space="preserve"> de Equipamentos Culturais</w:t>
            </w:r>
          </w:p>
        </w:tc>
      </w:tr>
      <w:tr w:rsidR="00385B04" w:rsidTr="00083996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385B04" w:rsidRDefault="00385B04" w:rsidP="000839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385B04" w:rsidRDefault="00385B04" w:rsidP="000839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17.188.798,84</w:t>
            </w:r>
          </w:p>
        </w:tc>
      </w:tr>
      <w:tr w:rsidR="00385B04" w:rsidTr="00083996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385B04" w:rsidRDefault="00385B04" w:rsidP="000839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385B04" w:rsidRDefault="00385B04" w:rsidP="000839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R$ 100.000,00</w:t>
            </w:r>
          </w:p>
        </w:tc>
      </w:tr>
      <w:tr w:rsidR="00385B04" w:rsidTr="00083996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385B04" w:rsidRDefault="00385B04" w:rsidP="000839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385B04" w:rsidRDefault="00385B04" w:rsidP="00083996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17.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0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88.798,84</w:t>
            </w:r>
          </w:p>
        </w:tc>
      </w:tr>
    </w:tbl>
    <w:p w:rsidR="00385B04" w:rsidRDefault="00385B04" w:rsidP="00385B04">
      <w:pPr>
        <w:pStyle w:val="Corpodetexto"/>
      </w:pPr>
    </w:p>
    <w:p w:rsidR="003C5134" w:rsidRPr="00EF31BF" w:rsidRDefault="008E5829" w:rsidP="00385B04">
      <w:pPr>
        <w:spacing w:after="120"/>
        <w:jc w:val="both"/>
      </w:pPr>
      <w:bookmarkStart w:id="0" w:name="_GoBack"/>
      <w:bookmarkEnd w:id="0"/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D6D" w:rsidRDefault="00B90D6D">
      <w:r>
        <w:separator/>
      </w:r>
    </w:p>
  </w:endnote>
  <w:endnote w:type="continuationSeparator" w:id="0">
    <w:p w:rsidR="00B90D6D" w:rsidRDefault="00B90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D6D" w:rsidRDefault="00B90D6D">
      <w:r>
        <w:separator/>
      </w:r>
    </w:p>
  </w:footnote>
  <w:footnote w:type="continuationSeparator" w:id="0">
    <w:p w:rsidR="00B90D6D" w:rsidRDefault="00B90D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91879"/>
    <w:rsid w:val="00292FC1"/>
    <w:rsid w:val="00296DD6"/>
    <w:rsid w:val="002A705B"/>
    <w:rsid w:val="002B02C9"/>
    <w:rsid w:val="002B7E89"/>
    <w:rsid w:val="002E35B6"/>
    <w:rsid w:val="002E43D0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85B04"/>
    <w:rsid w:val="003B39DE"/>
    <w:rsid w:val="003C0D6D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A69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1FEE"/>
    <w:rsid w:val="007A4C4C"/>
    <w:rsid w:val="007A4EC2"/>
    <w:rsid w:val="007D7D49"/>
    <w:rsid w:val="00813089"/>
    <w:rsid w:val="008841FD"/>
    <w:rsid w:val="008A52A2"/>
    <w:rsid w:val="008B0E9B"/>
    <w:rsid w:val="008C0898"/>
    <w:rsid w:val="008C5632"/>
    <w:rsid w:val="008C74B5"/>
    <w:rsid w:val="008E5829"/>
    <w:rsid w:val="00902BE4"/>
    <w:rsid w:val="009074F6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90D6D"/>
    <w:rsid w:val="00BB76B9"/>
    <w:rsid w:val="00BD22BD"/>
    <w:rsid w:val="00BF034A"/>
    <w:rsid w:val="00BF4AF0"/>
    <w:rsid w:val="00C01CA4"/>
    <w:rsid w:val="00C0458E"/>
    <w:rsid w:val="00C94537"/>
    <w:rsid w:val="00CA6E13"/>
    <w:rsid w:val="00CD5AF3"/>
    <w:rsid w:val="00CE13A2"/>
    <w:rsid w:val="00CE3870"/>
    <w:rsid w:val="00CF010B"/>
    <w:rsid w:val="00CF1544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964E9"/>
    <w:rsid w:val="00EB4F61"/>
    <w:rsid w:val="00EE3A82"/>
    <w:rsid w:val="00EF2540"/>
    <w:rsid w:val="00EF31BF"/>
    <w:rsid w:val="00EF7DB1"/>
    <w:rsid w:val="00F039DB"/>
    <w:rsid w:val="00F07EFA"/>
    <w:rsid w:val="00F10289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3</TotalTime>
  <Pages>1</Pages>
  <Words>212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1359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2023-12-12T20:22:00Z</dcterms:created>
  <dcterms:modified xsi:type="dcterms:W3CDTF">2023-12-12T20:23:00Z</dcterms:modified>
</cp:coreProperties>
</file>