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E60066">
        <w:rPr>
          <w:b/>
          <w:i/>
          <w:sz w:val="20"/>
        </w:rPr>
        <w:t xml:space="preserve">Revitalização da Área de Lazer da Comunidade </w:t>
      </w:r>
      <w:r w:rsidR="00810777" w:rsidRPr="00810777">
        <w:rPr>
          <w:b/>
          <w:i/>
          <w:sz w:val="20"/>
        </w:rPr>
        <w:t>da Atalaia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E60066" w:rsidRPr="00E60066">
        <w:t xml:space="preserve">Revitalização da Área de Lazer da Comunidade </w:t>
      </w:r>
      <w:r w:rsidR="00810777">
        <w:t>da Atalaia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E60066" w:rsidP="00810777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E60066">
              <w:rPr>
                <w:rFonts w:cs="Calibri"/>
                <w:sz w:val="18"/>
                <w:szCs w:val="18"/>
              </w:rPr>
              <w:t xml:space="preserve">Revitalização da Área de Lazer da Comunidade da </w:t>
            </w:r>
            <w:r w:rsidR="00810777">
              <w:rPr>
                <w:rFonts w:cs="Calibri"/>
                <w:sz w:val="18"/>
                <w:szCs w:val="18"/>
              </w:rPr>
              <w:t>Atalaia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1A3CA7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1A3CA7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1A3CA7">
              <w:rPr>
                <w:rFonts w:cs="Calibri"/>
                <w:sz w:val="18"/>
                <w:szCs w:val="18"/>
              </w:rPr>
              <w:t>51 - EMPRESA</w:t>
            </w:r>
            <w:proofErr w:type="gramEnd"/>
            <w:r w:rsidRPr="001A3CA7">
              <w:rPr>
                <w:rFonts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E6006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810777">
              <w:rPr>
                <w:rFonts w:cs="Calibri"/>
                <w:sz w:val="18"/>
                <w:szCs w:val="18"/>
              </w:rPr>
              <w:t>3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86D9F" w:rsidRPr="00C86D9F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53 - SECRETARIA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MUNICIPAL DE OBRAS E INFRAESTRUTURA</w:t>
            </w:r>
          </w:p>
          <w:p w:rsidR="0040706E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Unidade Orçamentária: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51 - EMPRESA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C284B" w:rsidRDefault="00C86D9F" w:rsidP="00CC6596">
            <w:pPr>
              <w:rPr>
                <w:rFonts w:eastAsia="Calibri"/>
                <w:sz w:val="18"/>
                <w:szCs w:val="18"/>
              </w:rPr>
            </w:pPr>
            <w:r w:rsidRPr="00C86D9F">
              <w:rPr>
                <w:rFonts w:eastAsia="Calibri"/>
                <w:sz w:val="18"/>
                <w:szCs w:val="18"/>
              </w:rPr>
              <w:t>15.451</w:t>
            </w:r>
            <w:r>
              <w:rPr>
                <w:rFonts w:eastAsia="Calibri"/>
                <w:sz w:val="18"/>
                <w:szCs w:val="18"/>
              </w:rPr>
              <w:t>.</w:t>
            </w:r>
            <w:r w:rsidR="00E60066">
              <w:t xml:space="preserve"> </w:t>
            </w:r>
            <w:r w:rsidR="00E60066" w:rsidRPr="00E60066">
              <w:rPr>
                <w:rFonts w:eastAsia="Calibri"/>
                <w:sz w:val="18"/>
                <w:szCs w:val="18"/>
              </w:rPr>
              <w:t xml:space="preserve">0010.5071 </w:t>
            </w:r>
            <w:r w:rsidR="006C284B" w:rsidRPr="006C284B">
              <w:rPr>
                <w:sz w:val="18"/>
                <w:szCs w:val="18"/>
              </w:rPr>
              <w:t xml:space="preserve">- </w:t>
            </w:r>
            <w:r w:rsidR="00E60066" w:rsidRPr="00E60066">
              <w:rPr>
                <w:sz w:val="18"/>
                <w:szCs w:val="18"/>
              </w:rPr>
              <w:t>Revitalização de Praças e Áreas de Lazer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5D1BC8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="00E60066" w:rsidRPr="00E60066">
              <w:rPr>
                <w:rFonts w:ascii="Calibri" w:eastAsia="Calibri" w:hAnsi="Calibri" w:cs="Calibri"/>
                <w:sz w:val="18"/>
                <w:szCs w:val="18"/>
              </w:rPr>
              <w:t>317.526,78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E6006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</w:t>
            </w:r>
            <w:r w:rsidR="00E60066">
              <w:rPr>
                <w:sz w:val="18"/>
                <w:szCs w:val="18"/>
              </w:rPr>
              <w:t xml:space="preserve"> </w:t>
            </w:r>
            <w:r w:rsidR="00810777">
              <w:rPr>
                <w:sz w:val="18"/>
                <w:szCs w:val="18"/>
              </w:rPr>
              <w:t>3</w:t>
            </w:r>
            <w:r w:rsidR="00C86D9F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5D1BC8" w:rsidP="00E60066">
            <w:pPr>
              <w:rPr>
                <w:sz w:val="18"/>
                <w:szCs w:val="18"/>
              </w:rPr>
            </w:pPr>
            <w:r w:rsidRPr="005D1BC8"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="00E60066">
              <w:rPr>
                <w:rFonts w:ascii="Calibri" w:eastAsia="Calibri" w:hAnsi="Calibri" w:cs="Calibri"/>
                <w:sz w:val="18"/>
                <w:szCs w:val="18"/>
              </w:rPr>
              <w:t>2</w:t>
            </w:r>
            <w:r w:rsidR="00810777">
              <w:rPr>
                <w:rFonts w:ascii="Calibri" w:eastAsia="Calibri" w:hAnsi="Calibri" w:cs="Calibri"/>
                <w:sz w:val="18"/>
                <w:szCs w:val="18"/>
              </w:rPr>
              <w:t>8</w:t>
            </w:r>
            <w:r w:rsidR="00E60066" w:rsidRPr="00E60066">
              <w:rPr>
                <w:rFonts w:ascii="Calibri" w:eastAsia="Calibri" w:hAnsi="Calibri" w:cs="Calibri"/>
                <w:sz w:val="18"/>
                <w:szCs w:val="18"/>
              </w:rPr>
              <w:t>7.526,78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21E" w:rsidRDefault="0040321E">
      <w:r>
        <w:separator/>
      </w:r>
    </w:p>
  </w:endnote>
  <w:endnote w:type="continuationSeparator" w:id="0">
    <w:p w:rsidR="0040321E" w:rsidRDefault="00403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21E" w:rsidRDefault="0040321E">
      <w:r>
        <w:separator/>
      </w:r>
    </w:p>
  </w:footnote>
  <w:footnote w:type="continuationSeparator" w:id="0">
    <w:p w:rsidR="0040321E" w:rsidRDefault="004032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4EFE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3CA7"/>
    <w:rsid w:val="001A58DE"/>
    <w:rsid w:val="001C4CC6"/>
    <w:rsid w:val="001D4511"/>
    <w:rsid w:val="00202FA6"/>
    <w:rsid w:val="00203051"/>
    <w:rsid w:val="002175DC"/>
    <w:rsid w:val="00244987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321E"/>
    <w:rsid w:val="0040706E"/>
    <w:rsid w:val="00411B60"/>
    <w:rsid w:val="00414612"/>
    <w:rsid w:val="00441C4A"/>
    <w:rsid w:val="00452D1B"/>
    <w:rsid w:val="00471286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D1BC8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B5A1F"/>
    <w:rsid w:val="006C284B"/>
    <w:rsid w:val="006F242A"/>
    <w:rsid w:val="006F7DB8"/>
    <w:rsid w:val="00727898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0777"/>
    <w:rsid w:val="00813089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16542"/>
    <w:rsid w:val="009252F8"/>
    <w:rsid w:val="009267FC"/>
    <w:rsid w:val="00933F32"/>
    <w:rsid w:val="009A443E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9621E"/>
    <w:rsid w:val="00BB76B9"/>
    <w:rsid w:val="00BD22BD"/>
    <w:rsid w:val="00BF034A"/>
    <w:rsid w:val="00BF4AF0"/>
    <w:rsid w:val="00C01CA4"/>
    <w:rsid w:val="00C0458E"/>
    <w:rsid w:val="00C86D9F"/>
    <w:rsid w:val="00C94537"/>
    <w:rsid w:val="00CA1358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076D4"/>
    <w:rsid w:val="00E23B48"/>
    <w:rsid w:val="00E50292"/>
    <w:rsid w:val="00E51C96"/>
    <w:rsid w:val="00E571D4"/>
    <w:rsid w:val="00E60066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1</Pages>
  <Words>199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1274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2020-10-29T23:44:00Z</cp:lastPrinted>
  <dcterms:created xsi:type="dcterms:W3CDTF">2023-12-12T23:45:00Z</dcterms:created>
  <dcterms:modified xsi:type="dcterms:W3CDTF">2023-12-12T23:45:00Z</dcterms:modified>
</cp:coreProperties>
</file>