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 xml:space="preserve">da </w:t>
      </w:r>
      <w:bookmarkStart w:id="0" w:name="_GoBack"/>
      <w:bookmarkEnd w:id="0"/>
      <w:r w:rsidR="00783C59" w:rsidRPr="00783C59">
        <w:rPr>
          <w:b/>
          <w:i/>
          <w:sz w:val="20"/>
        </w:rPr>
        <w:t>Travessa 0</w:t>
      </w:r>
      <w:r w:rsidR="004824C7">
        <w:rPr>
          <w:b/>
          <w:i/>
          <w:sz w:val="20"/>
        </w:rPr>
        <w:t>4</w:t>
      </w:r>
      <w:r w:rsidR="00783C59" w:rsidRPr="00783C59">
        <w:rPr>
          <w:b/>
          <w:i/>
          <w:sz w:val="20"/>
        </w:rPr>
        <w:t xml:space="preserve"> -</w:t>
      </w:r>
      <w:proofErr w:type="gramStart"/>
      <w:r w:rsidR="00783C59" w:rsidRPr="00783C59">
        <w:rPr>
          <w:b/>
          <w:i/>
          <w:sz w:val="20"/>
        </w:rPr>
        <w:t xml:space="preserve">  </w:t>
      </w:r>
      <w:proofErr w:type="gramEnd"/>
      <w:r w:rsidR="00783C59" w:rsidRPr="00783C59">
        <w:rPr>
          <w:b/>
          <w:i/>
          <w:sz w:val="20"/>
        </w:rPr>
        <w:t>Capim Melado - Ititioca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da </w:t>
      </w:r>
      <w:r w:rsidR="00ED0AEE" w:rsidRPr="00ED0AEE">
        <w:t xml:space="preserve">Travessa </w:t>
      </w:r>
      <w:r w:rsidR="00783C59">
        <w:t>0</w:t>
      </w:r>
      <w:r w:rsidR="004824C7">
        <w:t>4</w:t>
      </w:r>
      <w:r w:rsidR="00783C59">
        <w:t xml:space="preserve"> -</w:t>
      </w:r>
      <w:proofErr w:type="gramStart"/>
      <w:r w:rsidR="00783C59">
        <w:t xml:space="preserve"> </w:t>
      </w:r>
      <w:r w:rsidR="00783C59" w:rsidRPr="00783C59">
        <w:t xml:space="preserve"> </w:t>
      </w:r>
      <w:proofErr w:type="gramEnd"/>
      <w:r w:rsidR="00783C59" w:rsidRPr="00783C59">
        <w:t>Capim Melado</w:t>
      </w:r>
      <w:r w:rsidR="00783C59">
        <w:t xml:space="preserve"> - Ititioca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 xml:space="preserve">Conservação e Recuperação da </w:t>
            </w:r>
            <w:r w:rsidR="004824C7">
              <w:rPr>
                <w:rFonts w:cs="Calibri"/>
                <w:sz w:val="18"/>
                <w:szCs w:val="18"/>
              </w:rPr>
              <w:t>Travessa 04</w:t>
            </w:r>
            <w:r w:rsidR="00783C59" w:rsidRPr="00783C59">
              <w:rPr>
                <w:rFonts w:cs="Calibri"/>
                <w:sz w:val="18"/>
                <w:szCs w:val="18"/>
              </w:rPr>
              <w:t xml:space="preserve"> -</w:t>
            </w:r>
            <w:proofErr w:type="gramStart"/>
            <w:r w:rsidR="00783C59" w:rsidRPr="00783C59">
              <w:rPr>
                <w:rFonts w:cs="Calibri"/>
                <w:sz w:val="18"/>
                <w:szCs w:val="18"/>
              </w:rPr>
              <w:t xml:space="preserve">  </w:t>
            </w:r>
            <w:proofErr w:type="gramEnd"/>
            <w:r w:rsidR="00783C59" w:rsidRPr="00783C59">
              <w:rPr>
                <w:rFonts w:cs="Calibri"/>
                <w:sz w:val="18"/>
                <w:szCs w:val="18"/>
              </w:rPr>
              <w:t>Capim Melado - Ititioca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2D647D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2D647D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2D647D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D93ED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783C59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E43" w:rsidRDefault="00920E43">
      <w:r>
        <w:separator/>
      </w:r>
    </w:p>
  </w:endnote>
  <w:endnote w:type="continuationSeparator" w:id="0">
    <w:p w:rsidR="00920E43" w:rsidRDefault="0092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E43" w:rsidRDefault="00920E43">
      <w:r>
        <w:separator/>
      </w:r>
    </w:p>
  </w:footnote>
  <w:footnote w:type="continuationSeparator" w:id="0">
    <w:p w:rsidR="00920E43" w:rsidRDefault="00920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C6586"/>
    <w:rsid w:val="002D647D"/>
    <w:rsid w:val="002E35B6"/>
    <w:rsid w:val="002E6167"/>
    <w:rsid w:val="002F2856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80B12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24C7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83C59"/>
    <w:rsid w:val="00793059"/>
    <w:rsid w:val="007A4C4C"/>
    <w:rsid w:val="007A4EC2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0E43"/>
    <w:rsid w:val="009252F8"/>
    <w:rsid w:val="009267FC"/>
    <w:rsid w:val="009A443E"/>
    <w:rsid w:val="009D554D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ADE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2023-12-12T17:44:00Z</dcterms:created>
  <dcterms:modified xsi:type="dcterms:W3CDTF">2023-12-13T13:23:00Z</dcterms:modified>
</cp:coreProperties>
</file>