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 xml:space="preserve">da </w:t>
      </w:r>
      <w:bookmarkStart w:id="0" w:name="_GoBack"/>
      <w:bookmarkEnd w:id="0"/>
      <w:r w:rsidR="00783C59" w:rsidRPr="00783C59">
        <w:rPr>
          <w:b/>
          <w:i/>
          <w:sz w:val="20"/>
        </w:rPr>
        <w:t>Travessa 03 -  Capim Melado - Ititioca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da </w:t>
      </w:r>
      <w:r w:rsidR="00ED0AEE" w:rsidRPr="00ED0AEE">
        <w:t xml:space="preserve">Travessa </w:t>
      </w:r>
      <w:r w:rsidR="00783C59">
        <w:t>0</w:t>
      </w:r>
      <w:r w:rsidR="00783C59" w:rsidRPr="00783C59">
        <w:t>3</w:t>
      </w:r>
      <w:r w:rsidR="00783C59">
        <w:t xml:space="preserve"> -</w:t>
      </w:r>
      <w:proofErr w:type="gramStart"/>
      <w:r w:rsidR="00783C59">
        <w:t xml:space="preserve"> </w:t>
      </w:r>
      <w:r w:rsidR="00783C59" w:rsidRPr="00783C59">
        <w:t xml:space="preserve"> </w:t>
      </w:r>
      <w:proofErr w:type="gramEnd"/>
      <w:r w:rsidR="00783C59" w:rsidRPr="00783C59">
        <w:t>Capim Melado</w:t>
      </w:r>
      <w:r w:rsidR="00783C59">
        <w:t xml:space="preserve"> - Ititioca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da </w:t>
            </w:r>
            <w:r w:rsidR="00783C59" w:rsidRPr="00783C59">
              <w:rPr>
                <w:rFonts w:cs="Calibri"/>
                <w:sz w:val="18"/>
                <w:szCs w:val="18"/>
              </w:rPr>
              <w:t>Travessa 03 -  Capim Melado - Ititioca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2C0BF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C0BFC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2C0BFC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783C59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2FF" w:rsidRDefault="007C22FF">
      <w:r>
        <w:separator/>
      </w:r>
    </w:p>
  </w:endnote>
  <w:endnote w:type="continuationSeparator" w:id="0">
    <w:p w:rsidR="007C22FF" w:rsidRDefault="007C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2FF" w:rsidRDefault="007C22FF">
      <w:r>
        <w:separator/>
      </w:r>
    </w:p>
  </w:footnote>
  <w:footnote w:type="continuationSeparator" w:id="0">
    <w:p w:rsidR="007C22FF" w:rsidRDefault="007C2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0BFC"/>
    <w:rsid w:val="002C6586"/>
    <w:rsid w:val="002E35B6"/>
    <w:rsid w:val="002E6167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C22FF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60865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874C1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71F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2023-12-12T17:43:00Z</dcterms:created>
  <dcterms:modified xsi:type="dcterms:W3CDTF">2023-12-13T13:22:00Z</dcterms:modified>
</cp:coreProperties>
</file>