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</w:t>
      </w:r>
      <w:r w:rsidR="00D93ED3">
        <w:rPr>
          <w:b/>
          <w:i/>
          <w:sz w:val="20"/>
        </w:rPr>
        <w:t xml:space="preserve">a </w:t>
      </w:r>
      <w:r w:rsidRPr="00EF31BF">
        <w:rPr>
          <w:b/>
          <w:i/>
          <w:sz w:val="20"/>
        </w:rPr>
        <w:t xml:space="preserve">ação </w:t>
      </w:r>
      <w:r w:rsidR="0083582B">
        <w:rPr>
          <w:b/>
          <w:i/>
          <w:sz w:val="20"/>
        </w:rPr>
        <w:t xml:space="preserve">Conservação e </w:t>
      </w:r>
      <w:r w:rsidR="00D93ED3">
        <w:rPr>
          <w:b/>
          <w:i/>
          <w:sz w:val="20"/>
        </w:rPr>
        <w:t xml:space="preserve">Recuperação </w:t>
      </w:r>
      <w:r w:rsidR="0083582B">
        <w:rPr>
          <w:b/>
          <w:i/>
          <w:sz w:val="20"/>
        </w:rPr>
        <w:t xml:space="preserve">da </w:t>
      </w:r>
      <w:r w:rsidR="00543072">
        <w:rPr>
          <w:b/>
          <w:i/>
          <w:sz w:val="20"/>
        </w:rPr>
        <w:t xml:space="preserve">Rua Santa </w:t>
      </w:r>
      <w:proofErr w:type="spellStart"/>
      <w:r w:rsidR="00543072">
        <w:rPr>
          <w:b/>
          <w:i/>
          <w:sz w:val="20"/>
        </w:rPr>
        <w:t>E</w:t>
      </w:r>
      <w:r w:rsidR="00543072" w:rsidRPr="00543072">
        <w:rPr>
          <w:b/>
          <w:i/>
          <w:sz w:val="20"/>
        </w:rPr>
        <w:t>ngracia</w:t>
      </w:r>
      <w:proofErr w:type="spellEnd"/>
      <w:r w:rsidR="00543072" w:rsidRPr="00543072">
        <w:rPr>
          <w:b/>
          <w:i/>
          <w:sz w:val="20"/>
        </w:rPr>
        <w:t xml:space="preserve"> – Largo Da Batalha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543072" w:rsidRPr="00543072">
        <w:t xml:space="preserve">Conservação e Recuperação da Rua Santa </w:t>
      </w:r>
      <w:proofErr w:type="spellStart"/>
      <w:r w:rsidR="00543072" w:rsidRPr="00543072">
        <w:t>Engracia</w:t>
      </w:r>
      <w:proofErr w:type="spellEnd"/>
      <w:r w:rsidR="00543072" w:rsidRPr="00543072">
        <w:t xml:space="preserve"> – Largo Da Batalha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543072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543072">
              <w:rPr>
                <w:rFonts w:cs="Calibri"/>
                <w:sz w:val="18"/>
                <w:szCs w:val="18"/>
              </w:rPr>
              <w:t xml:space="preserve">Conservação e Recuperação da Rua Santa </w:t>
            </w:r>
            <w:proofErr w:type="spellStart"/>
            <w:r w:rsidRPr="00543072">
              <w:rPr>
                <w:rFonts w:cs="Calibri"/>
                <w:sz w:val="18"/>
                <w:szCs w:val="18"/>
              </w:rPr>
              <w:t>Engracia</w:t>
            </w:r>
            <w:proofErr w:type="spellEnd"/>
            <w:r w:rsidRPr="00543072">
              <w:rPr>
                <w:rFonts w:cs="Calibri"/>
                <w:sz w:val="18"/>
                <w:szCs w:val="18"/>
              </w:rPr>
              <w:t xml:space="preserve"> – Largo Da Batalha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6B1C33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6B1C33">
              <w:rPr>
                <w:rFonts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</w:t>
            </w:r>
            <w:r w:rsidR="006B1C33">
              <w:rPr>
                <w:rFonts w:cs="Calibri"/>
                <w:sz w:val="18"/>
                <w:szCs w:val="18"/>
              </w:rPr>
              <w:t>2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BF282D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BF282D">
              <w:rPr>
                <w:rFonts w:cs="Calibri"/>
                <w:sz w:val="18"/>
                <w:szCs w:val="18"/>
              </w:rPr>
              <w:t>1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2C6586" w:rsidRDefault="0040706E" w:rsidP="002C6586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2C6586" w:rsidRPr="002C6586"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D93ED3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Órgão: 26 - SEC MUNICIPAL DE CONSERVACAO E SERVICOS PÚBLICOS</w:t>
            </w:r>
          </w:p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6C284B" w:rsidRDefault="002C6586" w:rsidP="00A32F38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15.452.</w:t>
            </w:r>
            <w:r w:rsidRPr="00D93ED3">
              <w:rPr>
                <w:rFonts w:eastAsia="Calibri"/>
                <w:sz w:val="18"/>
                <w:szCs w:val="18"/>
              </w:rPr>
              <w:t xml:space="preserve">0010.4011 </w:t>
            </w:r>
            <w:r w:rsidRPr="006C284B">
              <w:rPr>
                <w:sz w:val="18"/>
                <w:szCs w:val="18"/>
              </w:rPr>
              <w:t xml:space="preserve">- </w:t>
            </w:r>
            <w:r w:rsidRPr="00D37874">
              <w:rPr>
                <w:sz w:val="18"/>
                <w:szCs w:val="18"/>
              </w:rPr>
              <w:t>Conservação e Recuperação de Logradouros Públicos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>
              <w:t xml:space="preserve"> 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23.538.315,70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2C65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R$ 100.000,00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2C6586">
            <w:pPr>
              <w:rPr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38.315,70</w:t>
            </w:r>
          </w:p>
        </w:tc>
      </w:tr>
    </w:tbl>
    <w:p w:rsidR="002C6586" w:rsidRDefault="002C6586" w:rsidP="002C6586">
      <w:pPr>
        <w:pStyle w:val="Corpodetexto"/>
      </w:pPr>
    </w:p>
    <w:p w:rsidR="003C5134" w:rsidRPr="00EF31BF" w:rsidRDefault="008E5829" w:rsidP="002C6586">
      <w:pPr>
        <w:spacing w:after="120"/>
        <w:jc w:val="both"/>
      </w:pPr>
      <w:r w:rsidRPr="00EF31BF">
        <w:t xml:space="preserve">Sala de Sessões, </w:t>
      </w:r>
      <w:r w:rsidR="0040706E" w:rsidRPr="00EF31BF"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93E" w:rsidRDefault="0069793E">
      <w:r>
        <w:separator/>
      </w:r>
    </w:p>
  </w:endnote>
  <w:endnote w:type="continuationSeparator" w:id="0">
    <w:p w:rsidR="0069793E" w:rsidRDefault="00697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93E" w:rsidRDefault="0069793E">
      <w:r>
        <w:separator/>
      </w:r>
    </w:p>
  </w:footnote>
  <w:footnote w:type="continuationSeparator" w:id="0">
    <w:p w:rsidR="0069793E" w:rsidRDefault="006979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85C23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C6586"/>
    <w:rsid w:val="002E35B6"/>
    <w:rsid w:val="00305A68"/>
    <w:rsid w:val="003178F3"/>
    <w:rsid w:val="0032391F"/>
    <w:rsid w:val="00332546"/>
    <w:rsid w:val="003325E4"/>
    <w:rsid w:val="00354B1D"/>
    <w:rsid w:val="00357ABD"/>
    <w:rsid w:val="00357F5D"/>
    <w:rsid w:val="0036043D"/>
    <w:rsid w:val="00375E4A"/>
    <w:rsid w:val="003B39DE"/>
    <w:rsid w:val="003C0E75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43072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9793E"/>
    <w:rsid w:val="006B07FF"/>
    <w:rsid w:val="006B1C33"/>
    <w:rsid w:val="006B2C49"/>
    <w:rsid w:val="006B3F6C"/>
    <w:rsid w:val="006C284B"/>
    <w:rsid w:val="006F242A"/>
    <w:rsid w:val="006F7DB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3582B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252F8"/>
    <w:rsid w:val="009267FC"/>
    <w:rsid w:val="009A443E"/>
    <w:rsid w:val="009D554D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282D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CF4536"/>
    <w:rsid w:val="00D22004"/>
    <w:rsid w:val="00D25168"/>
    <w:rsid w:val="00D36CE0"/>
    <w:rsid w:val="00D51981"/>
    <w:rsid w:val="00D671EC"/>
    <w:rsid w:val="00D92C96"/>
    <w:rsid w:val="00D93ED3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207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1324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4</cp:revision>
  <cp:lastPrinted>2020-10-29T23:44:00Z</cp:lastPrinted>
  <dcterms:created xsi:type="dcterms:W3CDTF">2023-12-12T16:56:00Z</dcterms:created>
  <dcterms:modified xsi:type="dcterms:W3CDTF">2023-12-12T23:20:00Z</dcterms:modified>
</cp:coreProperties>
</file>