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9C7341">
      <w:pPr>
        <w:pStyle w:val="Corpodetexto"/>
        <w:ind w:left="3402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D93ED3">
        <w:rPr>
          <w:b/>
          <w:i/>
          <w:sz w:val="20"/>
        </w:rPr>
        <w:t xml:space="preserve">a </w:t>
      </w:r>
      <w:r w:rsidRPr="00EF31BF">
        <w:rPr>
          <w:b/>
          <w:i/>
          <w:sz w:val="20"/>
        </w:rPr>
        <w:t xml:space="preserve">ação </w:t>
      </w:r>
      <w:r w:rsidR="0083582B">
        <w:rPr>
          <w:b/>
          <w:i/>
          <w:sz w:val="20"/>
        </w:rPr>
        <w:t xml:space="preserve">Conservação e </w:t>
      </w:r>
      <w:r w:rsidR="00D93ED3">
        <w:rPr>
          <w:b/>
          <w:i/>
          <w:sz w:val="20"/>
        </w:rPr>
        <w:t xml:space="preserve">Recuperação </w:t>
      </w:r>
      <w:r w:rsidR="0083582B">
        <w:rPr>
          <w:b/>
          <w:i/>
          <w:sz w:val="20"/>
        </w:rPr>
        <w:t>da</w:t>
      </w:r>
      <w:r w:rsidR="00895766">
        <w:rPr>
          <w:b/>
          <w:i/>
          <w:sz w:val="20"/>
        </w:rPr>
        <w:t xml:space="preserve"> Escadaria </w:t>
      </w:r>
      <w:r w:rsidR="009C7341">
        <w:rPr>
          <w:b/>
          <w:i/>
          <w:sz w:val="20"/>
        </w:rPr>
        <w:t xml:space="preserve">da </w:t>
      </w:r>
      <w:r w:rsidR="009C7341" w:rsidRPr="009C7341">
        <w:rPr>
          <w:b/>
          <w:i/>
          <w:sz w:val="20"/>
        </w:rPr>
        <w:t>Trav. Miguel Escobar – Bernardino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543072" w:rsidRPr="00543072">
        <w:t xml:space="preserve">Conservação e Recuperação </w:t>
      </w:r>
      <w:r w:rsidR="00895766" w:rsidRPr="00895766">
        <w:t xml:space="preserve">da Escadaria </w:t>
      </w:r>
      <w:r w:rsidR="009C7341" w:rsidRPr="009C7341">
        <w:t>da Trav. Miguel Escobar – Bernardino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543072" w:rsidP="00FE2B0E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543072">
              <w:rPr>
                <w:rFonts w:cs="Calibri"/>
                <w:sz w:val="18"/>
                <w:szCs w:val="18"/>
              </w:rPr>
              <w:t>Conservação e Recuperação da</w:t>
            </w:r>
            <w:r w:rsidR="00895766" w:rsidRPr="00895766">
              <w:rPr>
                <w:rFonts w:cs="Calibri"/>
                <w:sz w:val="18"/>
                <w:szCs w:val="18"/>
              </w:rPr>
              <w:t xml:space="preserve"> </w:t>
            </w:r>
            <w:r w:rsidR="00FE2B0E" w:rsidRPr="00FE2B0E">
              <w:rPr>
                <w:rFonts w:cs="Calibri"/>
                <w:sz w:val="18"/>
                <w:szCs w:val="18"/>
              </w:rPr>
              <w:t xml:space="preserve">Escadaria </w:t>
            </w:r>
            <w:r w:rsidR="009C7341" w:rsidRPr="009C7341">
              <w:rPr>
                <w:rFonts w:cs="Calibri"/>
                <w:sz w:val="18"/>
                <w:szCs w:val="18"/>
              </w:rPr>
              <w:t>da Trav. Miguel Escobar – Bernardino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F51A4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F51A4">
              <w:rPr>
                <w:rFonts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</w:t>
            </w:r>
            <w:r w:rsidR="000F51A4">
              <w:rPr>
                <w:rFonts w:cs="Calibri"/>
                <w:sz w:val="18"/>
                <w:szCs w:val="18"/>
              </w:rPr>
              <w:t>2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E44072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E44072">
              <w:rPr>
                <w:rFonts w:cs="Calibri"/>
                <w:sz w:val="18"/>
                <w:szCs w:val="18"/>
              </w:rPr>
              <w:t>5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2C6586" w:rsidRDefault="0040706E" w:rsidP="002C6586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2C6586" w:rsidRPr="002C6586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D93ED3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Órgão: 26 - SEC MUNICIPAL DE CONSERVACAO E SERVICOS PÚBLICOS</w:t>
            </w:r>
          </w:p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6C284B" w:rsidRDefault="002C6586" w:rsidP="00A32F38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15.452.</w:t>
            </w:r>
            <w:r w:rsidRPr="00D93ED3">
              <w:rPr>
                <w:rFonts w:eastAsia="Calibri"/>
                <w:sz w:val="18"/>
                <w:szCs w:val="18"/>
              </w:rPr>
              <w:t xml:space="preserve">0010.4011 </w:t>
            </w:r>
            <w:r w:rsidRPr="006C284B">
              <w:rPr>
                <w:sz w:val="18"/>
                <w:szCs w:val="18"/>
              </w:rPr>
              <w:t xml:space="preserve">- </w:t>
            </w:r>
            <w:r w:rsidRPr="00D37874">
              <w:rPr>
                <w:sz w:val="18"/>
                <w:szCs w:val="18"/>
              </w:rPr>
              <w:t>Conservação e Recuperação de Logradouros Públicos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>
              <w:t xml:space="preserve"> 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23.538.315,70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E440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E44072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0.000,00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E44072">
            <w:pPr>
              <w:rPr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 w:rsidR="00E44072">
              <w:rPr>
                <w:rFonts w:ascii="Calibri" w:eastAsia="Calibri" w:hAnsi="Calibri" w:cs="Calibri"/>
                <w:sz w:val="18"/>
                <w:szCs w:val="18"/>
              </w:rPr>
              <w:t>8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8.315,70</w:t>
            </w:r>
          </w:p>
        </w:tc>
      </w:tr>
    </w:tbl>
    <w:p w:rsidR="002C6586" w:rsidRDefault="002C6586" w:rsidP="002C6586">
      <w:pPr>
        <w:pStyle w:val="Corpodetexto"/>
      </w:pPr>
    </w:p>
    <w:p w:rsidR="003C5134" w:rsidRPr="00EF31BF" w:rsidRDefault="008E5829" w:rsidP="002C6586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6A4" w:rsidRDefault="00E466A4">
      <w:r>
        <w:separator/>
      </w:r>
    </w:p>
  </w:endnote>
  <w:endnote w:type="continuationSeparator" w:id="0">
    <w:p w:rsidR="00E466A4" w:rsidRDefault="00E46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6A4" w:rsidRDefault="00E466A4">
      <w:r>
        <w:separator/>
      </w:r>
    </w:p>
  </w:footnote>
  <w:footnote w:type="continuationSeparator" w:id="0">
    <w:p w:rsidR="00E466A4" w:rsidRDefault="00E466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0F51A4"/>
    <w:rsid w:val="00107333"/>
    <w:rsid w:val="0011319E"/>
    <w:rsid w:val="00147492"/>
    <w:rsid w:val="00182098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C6586"/>
    <w:rsid w:val="002E35B6"/>
    <w:rsid w:val="002E6167"/>
    <w:rsid w:val="00305A68"/>
    <w:rsid w:val="00310482"/>
    <w:rsid w:val="003178F3"/>
    <w:rsid w:val="0032391F"/>
    <w:rsid w:val="00332546"/>
    <w:rsid w:val="003325E4"/>
    <w:rsid w:val="00354B1D"/>
    <w:rsid w:val="00357AB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43E9C"/>
    <w:rsid w:val="00452D1B"/>
    <w:rsid w:val="00471286"/>
    <w:rsid w:val="004824C7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43072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6F242A"/>
    <w:rsid w:val="006F7DB8"/>
    <w:rsid w:val="007369F7"/>
    <w:rsid w:val="007534FD"/>
    <w:rsid w:val="0076166D"/>
    <w:rsid w:val="00770F48"/>
    <w:rsid w:val="00781B52"/>
    <w:rsid w:val="00783C59"/>
    <w:rsid w:val="00793059"/>
    <w:rsid w:val="007A4C4C"/>
    <w:rsid w:val="007A4EC2"/>
    <w:rsid w:val="007D7D49"/>
    <w:rsid w:val="00813089"/>
    <w:rsid w:val="0083582B"/>
    <w:rsid w:val="008841FD"/>
    <w:rsid w:val="00895766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9C7341"/>
    <w:rsid w:val="009D554D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CF4536"/>
    <w:rsid w:val="00D22004"/>
    <w:rsid w:val="00D25168"/>
    <w:rsid w:val="00D36CE0"/>
    <w:rsid w:val="00D51981"/>
    <w:rsid w:val="00D671EC"/>
    <w:rsid w:val="00D92C96"/>
    <w:rsid w:val="00D93ED3"/>
    <w:rsid w:val="00DE0290"/>
    <w:rsid w:val="00DE29F1"/>
    <w:rsid w:val="00DF5743"/>
    <w:rsid w:val="00E06D82"/>
    <w:rsid w:val="00E076D4"/>
    <w:rsid w:val="00E44072"/>
    <w:rsid w:val="00E466A4"/>
    <w:rsid w:val="00E50292"/>
    <w:rsid w:val="00E51C96"/>
    <w:rsid w:val="00E571D4"/>
    <w:rsid w:val="00E964E9"/>
    <w:rsid w:val="00EB4F61"/>
    <w:rsid w:val="00ED0AEE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E2B0E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211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1349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2023-12-12T18:22:00Z</dcterms:created>
  <dcterms:modified xsi:type="dcterms:W3CDTF">2023-12-12T23:19:00Z</dcterms:modified>
</cp:coreProperties>
</file>