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25668D">
      <w:pPr>
        <w:pStyle w:val="Corpodetexto"/>
        <w:ind w:left="3402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D93ED3">
        <w:rPr>
          <w:b/>
          <w:i/>
          <w:sz w:val="20"/>
        </w:rPr>
        <w:t xml:space="preserve">Recuperação </w:t>
      </w:r>
      <w:r w:rsidR="0083582B">
        <w:rPr>
          <w:b/>
          <w:i/>
          <w:sz w:val="20"/>
        </w:rPr>
        <w:t>da</w:t>
      </w:r>
      <w:r w:rsidR="00895766">
        <w:rPr>
          <w:b/>
          <w:i/>
          <w:sz w:val="20"/>
        </w:rPr>
        <w:t xml:space="preserve"> Escadaria da </w:t>
      </w:r>
      <w:r w:rsidR="004960AC" w:rsidRPr="004960AC">
        <w:rPr>
          <w:b/>
          <w:i/>
          <w:sz w:val="20"/>
        </w:rPr>
        <w:t xml:space="preserve">Servidão n.º </w:t>
      </w:r>
      <w:proofErr w:type="gramStart"/>
      <w:r w:rsidR="004960AC" w:rsidRPr="004960AC">
        <w:rPr>
          <w:b/>
          <w:i/>
          <w:sz w:val="20"/>
        </w:rPr>
        <w:t>1012 – Comunidade</w:t>
      </w:r>
      <w:proofErr w:type="gramEnd"/>
      <w:r w:rsidR="004960AC" w:rsidRPr="004960AC">
        <w:rPr>
          <w:b/>
          <w:i/>
          <w:sz w:val="20"/>
        </w:rPr>
        <w:t xml:space="preserve"> do Baldeador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43072" w:rsidRPr="00543072">
        <w:t xml:space="preserve">Conservação e Recuperação </w:t>
      </w:r>
      <w:r w:rsidR="00895766" w:rsidRPr="00895766">
        <w:t xml:space="preserve">da Escadaria da </w:t>
      </w:r>
      <w:r w:rsidR="004960AC" w:rsidRPr="004960AC">
        <w:t xml:space="preserve">Servidão n.º 1012 – Comunidade </w:t>
      </w:r>
      <w:r w:rsidR="004960AC">
        <w:t>d</w:t>
      </w:r>
      <w:r w:rsidR="004960AC" w:rsidRPr="004960AC">
        <w:t>o Baldeador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543072" w:rsidP="00FE2B0E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543072">
              <w:rPr>
                <w:rFonts w:cs="Calibri"/>
                <w:sz w:val="18"/>
                <w:szCs w:val="18"/>
              </w:rPr>
              <w:t>Conservação e Recuperação da</w:t>
            </w:r>
            <w:r w:rsidR="00895766" w:rsidRPr="00895766">
              <w:rPr>
                <w:rFonts w:cs="Calibri"/>
                <w:sz w:val="18"/>
                <w:szCs w:val="18"/>
              </w:rPr>
              <w:t xml:space="preserve"> </w:t>
            </w:r>
            <w:r w:rsidR="004960AC" w:rsidRPr="004960AC">
              <w:rPr>
                <w:rFonts w:cs="Calibri"/>
                <w:sz w:val="18"/>
                <w:szCs w:val="18"/>
              </w:rPr>
              <w:t>Servidão n.º 1012 – Comunidade do Baldeador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170DA5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170DA5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A759D4">
              <w:rPr>
                <w:rFonts w:cs="Calibri"/>
                <w:sz w:val="18"/>
                <w:szCs w:val="18"/>
              </w:rPr>
              <w:t>2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4960AC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4960AC">
              <w:rPr>
                <w:rFonts w:cs="Calibri"/>
                <w:sz w:val="18"/>
                <w:szCs w:val="18"/>
              </w:rPr>
              <w:t>5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4960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4960AC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4960AC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="00916031"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8.315,70</w:t>
            </w:r>
          </w:p>
        </w:tc>
      </w:tr>
    </w:tbl>
    <w:p w:rsidR="002C6586" w:rsidRDefault="002C6586" w:rsidP="0025668D">
      <w:pPr>
        <w:pStyle w:val="Corpodetexto"/>
        <w:jc w:val="center"/>
      </w:pPr>
    </w:p>
    <w:p w:rsidR="0025668D" w:rsidRPr="00EF31BF" w:rsidRDefault="0025668D" w:rsidP="0025668D">
      <w:pPr>
        <w:pStyle w:val="Corpodetexto"/>
        <w:rPr>
          <w:sz w:val="24"/>
        </w:rPr>
      </w:pPr>
      <w:r w:rsidRPr="00EF31BF">
        <w:rPr>
          <w:sz w:val="24"/>
        </w:rPr>
        <w:t>Sala de Sessões, 30 de novembro de 2023.</w:t>
      </w:r>
    </w:p>
    <w:p w:rsidR="0025668D" w:rsidRPr="00EF31BF" w:rsidRDefault="0025668D" w:rsidP="0025668D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3B670999" wp14:editId="7AE80227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68D" w:rsidRPr="00EF31BF" w:rsidRDefault="0025668D" w:rsidP="0025668D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 Farah</w:t>
      </w:r>
    </w:p>
    <w:p w:rsidR="0025668D" w:rsidRPr="00EF31BF" w:rsidRDefault="0025668D" w:rsidP="0025668D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p w:rsidR="000634B4" w:rsidRPr="00EF31BF" w:rsidRDefault="000634B4" w:rsidP="0025668D">
      <w:pPr>
        <w:spacing w:after="120"/>
        <w:jc w:val="center"/>
        <w:rPr>
          <w:b/>
          <w:bCs/>
          <w:i/>
          <w:iCs/>
        </w:rPr>
      </w:pP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9AF" w:rsidRDefault="006A59AF">
      <w:r>
        <w:separator/>
      </w:r>
    </w:p>
  </w:endnote>
  <w:endnote w:type="continuationSeparator" w:id="0">
    <w:p w:rsidR="006A59AF" w:rsidRDefault="006A5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9AF" w:rsidRDefault="006A59AF">
      <w:r>
        <w:separator/>
      </w:r>
    </w:p>
  </w:footnote>
  <w:footnote w:type="continuationSeparator" w:id="0">
    <w:p w:rsidR="006A59AF" w:rsidRDefault="006A59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70DA5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5668D"/>
    <w:rsid w:val="00273A04"/>
    <w:rsid w:val="00291879"/>
    <w:rsid w:val="00292FC1"/>
    <w:rsid w:val="00296DD6"/>
    <w:rsid w:val="002A705B"/>
    <w:rsid w:val="002B02C9"/>
    <w:rsid w:val="002B7E89"/>
    <w:rsid w:val="002C6586"/>
    <w:rsid w:val="002E35B6"/>
    <w:rsid w:val="002E6167"/>
    <w:rsid w:val="002F1739"/>
    <w:rsid w:val="00305A68"/>
    <w:rsid w:val="00310482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24C7"/>
    <w:rsid w:val="004833BE"/>
    <w:rsid w:val="004960AC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43072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A59AF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83C59"/>
    <w:rsid w:val="00793059"/>
    <w:rsid w:val="007A4C4C"/>
    <w:rsid w:val="007A4EC2"/>
    <w:rsid w:val="007D7D49"/>
    <w:rsid w:val="00813089"/>
    <w:rsid w:val="0083582B"/>
    <w:rsid w:val="008841FD"/>
    <w:rsid w:val="00895766"/>
    <w:rsid w:val="008A0942"/>
    <w:rsid w:val="008A52A2"/>
    <w:rsid w:val="008B0E9B"/>
    <w:rsid w:val="008C0898"/>
    <w:rsid w:val="008C1DA1"/>
    <w:rsid w:val="008C74B5"/>
    <w:rsid w:val="008E5829"/>
    <w:rsid w:val="00902BE4"/>
    <w:rsid w:val="00916031"/>
    <w:rsid w:val="009252F8"/>
    <w:rsid w:val="009267FC"/>
    <w:rsid w:val="009A443E"/>
    <w:rsid w:val="009D554D"/>
    <w:rsid w:val="00A02543"/>
    <w:rsid w:val="00A64B43"/>
    <w:rsid w:val="00A70417"/>
    <w:rsid w:val="00A759D4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D0AEE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E2B0E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4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1367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6</cp:revision>
  <cp:lastPrinted>2020-10-29T23:44:00Z</cp:lastPrinted>
  <dcterms:created xsi:type="dcterms:W3CDTF">2023-12-12T17:56:00Z</dcterms:created>
  <dcterms:modified xsi:type="dcterms:W3CDTF">2023-12-12T23:19:00Z</dcterms:modified>
</cp:coreProperties>
</file>