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25668D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r w:rsidR="00A66316" w:rsidRPr="00A66316">
        <w:rPr>
          <w:b/>
          <w:i/>
          <w:sz w:val="20"/>
        </w:rPr>
        <w:t>Rua da Fé – Ititioca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</w:t>
      </w:r>
      <w:r w:rsidR="00A66316" w:rsidRPr="00A66316">
        <w:t>Rua da Fé – Ititioca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A66316" w:rsidP="00FE2B0E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66316">
              <w:rPr>
                <w:rFonts w:cs="Calibri"/>
                <w:sz w:val="18"/>
                <w:szCs w:val="18"/>
              </w:rPr>
              <w:t>Conservação e Recuperação da Escadaria da Rua da Fé – Ititioca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3155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31559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C31559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4960AC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4960AC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960AC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847277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8.315,70</w:t>
            </w:r>
          </w:p>
        </w:tc>
      </w:tr>
    </w:tbl>
    <w:p w:rsidR="002C6586" w:rsidRDefault="002C6586" w:rsidP="0025668D">
      <w:pPr>
        <w:pStyle w:val="Corpodetexto"/>
        <w:jc w:val="center"/>
      </w:pPr>
    </w:p>
    <w:p w:rsidR="0025668D" w:rsidRPr="00EF31BF" w:rsidRDefault="0025668D" w:rsidP="0025668D">
      <w:pPr>
        <w:pStyle w:val="Corpodetexto"/>
        <w:rPr>
          <w:sz w:val="24"/>
        </w:rPr>
      </w:pPr>
      <w:r w:rsidRPr="00EF31BF">
        <w:rPr>
          <w:sz w:val="24"/>
        </w:rPr>
        <w:t>Sala de Sessões, 30 de novembro de 2023.</w:t>
      </w:r>
    </w:p>
    <w:p w:rsidR="0025668D" w:rsidRPr="00EF31BF" w:rsidRDefault="0025668D" w:rsidP="0025668D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3B670999" wp14:editId="7AE80227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 Farah</w:t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0634B4" w:rsidRPr="00EF31BF" w:rsidRDefault="000634B4" w:rsidP="0025668D">
      <w:pPr>
        <w:spacing w:after="120"/>
        <w:jc w:val="center"/>
        <w:rPr>
          <w:b/>
          <w:bCs/>
          <w:i/>
          <w:iCs/>
        </w:rPr>
      </w:pP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85" w:rsidRDefault="00912085">
      <w:r>
        <w:separator/>
      </w:r>
    </w:p>
  </w:endnote>
  <w:endnote w:type="continuationSeparator" w:id="0">
    <w:p w:rsidR="00912085" w:rsidRDefault="0091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85" w:rsidRDefault="00912085">
      <w:r>
        <w:separator/>
      </w:r>
    </w:p>
  </w:footnote>
  <w:footnote w:type="continuationSeparator" w:id="0">
    <w:p w:rsidR="00912085" w:rsidRDefault="0091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5668D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0482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206EB"/>
    <w:rsid w:val="00441C4A"/>
    <w:rsid w:val="00452D1B"/>
    <w:rsid w:val="00471286"/>
    <w:rsid w:val="004824C7"/>
    <w:rsid w:val="004833BE"/>
    <w:rsid w:val="004960AC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70D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47277"/>
    <w:rsid w:val="008841FD"/>
    <w:rsid w:val="00895766"/>
    <w:rsid w:val="008A0942"/>
    <w:rsid w:val="008A52A2"/>
    <w:rsid w:val="008B0E9B"/>
    <w:rsid w:val="008B563A"/>
    <w:rsid w:val="008C0898"/>
    <w:rsid w:val="008C1DA1"/>
    <w:rsid w:val="008C74B5"/>
    <w:rsid w:val="008E5829"/>
    <w:rsid w:val="00902BE4"/>
    <w:rsid w:val="00912085"/>
    <w:rsid w:val="009252F8"/>
    <w:rsid w:val="009267FC"/>
    <w:rsid w:val="009A443E"/>
    <w:rsid w:val="009D554D"/>
    <w:rsid w:val="00A02543"/>
    <w:rsid w:val="00A66316"/>
    <w:rsid w:val="00A70417"/>
    <w:rsid w:val="00A856D6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31559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2B0E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1310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2023-12-12T18:05:00Z</dcterms:created>
  <dcterms:modified xsi:type="dcterms:W3CDTF">2023-12-12T23:17:00Z</dcterms:modified>
</cp:coreProperties>
</file>