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</w:t>
      </w:r>
      <w:r w:rsidR="00895766">
        <w:rPr>
          <w:b/>
          <w:i/>
          <w:sz w:val="20"/>
        </w:rPr>
        <w:t xml:space="preserve"> Escadaria da </w:t>
      </w:r>
      <w:r w:rsidR="00895766" w:rsidRPr="00895766">
        <w:rPr>
          <w:b/>
          <w:i/>
          <w:sz w:val="20"/>
        </w:rPr>
        <w:t xml:space="preserve">Rua </w:t>
      </w:r>
      <w:proofErr w:type="spellStart"/>
      <w:r w:rsidR="00895766" w:rsidRPr="00895766">
        <w:rPr>
          <w:b/>
          <w:i/>
          <w:sz w:val="20"/>
        </w:rPr>
        <w:t>Anibal</w:t>
      </w:r>
      <w:proofErr w:type="spellEnd"/>
      <w:r w:rsidR="00895766" w:rsidRPr="00895766">
        <w:rPr>
          <w:b/>
          <w:i/>
          <w:sz w:val="20"/>
        </w:rPr>
        <w:t xml:space="preserve"> Benévolo – Barreto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895766" w:rsidRPr="00895766">
        <w:t xml:space="preserve">da Escadaria da Rua </w:t>
      </w:r>
      <w:proofErr w:type="spellStart"/>
      <w:r w:rsidR="00895766" w:rsidRPr="00895766">
        <w:t>Anibal</w:t>
      </w:r>
      <w:proofErr w:type="spellEnd"/>
      <w:r w:rsidR="00895766" w:rsidRPr="00895766">
        <w:t xml:space="preserve"> Benévolo – Barreto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>Conservação e Recuperação da</w:t>
            </w:r>
            <w:r w:rsidR="00895766" w:rsidRPr="00895766">
              <w:rPr>
                <w:rFonts w:cs="Calibri"/>
                <w:sz w:val="18"/>
                <w:szCs w:val="18"/>
              </w:rPr>
              <w:t xml:space="preserve"> Escadaria da Rua </w:t>
            </w:r>
            <w:proofErr w:type="spellStart"/>
            <w:r w:rsidR="00895766" w:rsidRPr="00895766">
              <w:rPr>
                <w:rFonts w:cs="Calibri"/>
                <w:sz w:val="18"/>
                <w:szCs w:val="18"/>
              </w:rPr>
              <w:t>Anibal</w:t>
            </w:r>
            <w:proofErr w:type="spellEnd"/>
            <w:r w:rsidR="00895766" w:rsidRPr="00895766">
              <w:rPr>
                <w:rFonts w:cs="Calibri"/>
                <w:sz w:val="18"/>
                <w:szCs w:val="18"/>
              </w:rPr>
              <w:t xml:space="preserve"> Benévolo – Barreto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32448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324488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012E7D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93E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783C59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8D4" w:rsidRDefault="002A18D4">
      <w:r>
        <w:separator/>
      </w:r>
    </w:p>
  </w:endnote>
  <w:endnote w:type="continuationSeparator" w:id="0">
    <w:p w:rsidR="002A18D4" w:rsidRDefault="002A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8D4" w:rsidRDefault="002A18D4">
      <w:r>
        <w:separator/>
      </w:r>
    </w:p>
  </w:footnote>
  <w:footnote w:type="continuationSeparator" w:id="0">
    <w:p w:rsidR="002A18D4" w:rsidRDefault="002A1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12E7D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18D4"/>
    <w:rsid w:val="002A705B"/>
    <w:rsid w:val="002B02C9"/>
    <w:rsid w:val="002B7E89"/>
    <w:rsid w:val="002C6586"/>
    <w:rsid w:val="002E35B6"/>
    <w:rsid w:val="002E6167"/>
    <w:rsid w:val="00305A68"/>
    <w:rsid w:val="003178F3"/>
    <w:rsid w:val="0032391F"/>
    <w:rsid w:val="00324488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24C7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06A23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D7D49"/>
    <w:rsid w:val="007F4C95"/>
    <w:rsid w:val="00813089"/>
    <w:rsid w:val="0083582B"/>
    <w:rsid w:val="008841FD"/>
    <w:rsid w:val="00895766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1537"/>
    <w:rsid w:val="00F64E04"/>
    <w:rsid w:val="00F65E90"/>
    <w:rsid w:val="00F77EFB"/>
    <w:rsid w:val="00F86EFF"/>
    <w:rsid w:val="00FC2D4F"/>
    <w:rsid w:val="00FC4F63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2023-12-12T17:48:00Z</dcterms:created>
  <dcterms:modified xsi:type="dcterms:W3CDTF">2023-12-12T23:18:00Z</dcterms:modified>
</cp:coreProperties>
</file>