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</w:t>
      </w:r>
      <w:r w:rsidR="00D93ED3">
        <w:rPr>
          <w:b/>
          <w:i/>
          <w:sz w:val="20"/>
        </w:rPr>
        <w:t xml:space="preserve">a </w:t>
      </w:r>
      <w:r w:rsidRPr="00EF31BF">
        <w:rPr>
          <w:b/>
          <w:i/>
          <w:sz w:val="20"/>
        </w:rPr>
        <w:t xml:space="preserve">ação </w:t>
      </w:r>
      <w:r w:rsidR="00D93ED3">
        <w:rPr>
          <w:b/>
          <w:i/>
          <w:sz w:val="20"/>
        </w:rPr>
        <w:t xml:space="preserve">Recuperação dos </w:t>
      </w:r>
      <w:r w:rsidR="00D93ED3" w:rsidRPr="00D93ED3">
        <w:rPr>
          <w:b/>
          <w:i/>
          <w:sz w:val="20"/>
        </w:rPr>
        <w:t>Logradouros</w:t>
      </w:r>
      <w:r w:rsidR="00D93ED3">
        <w:rPr>
          <w:b/>
          <w:i/>
          <w:sz w:val="20"/>
        </w:rPr>
        <w:t xml:space="preserve"> da </w:t>
      </w:r>
      <w:r w:rsidR="00D93ED3" w:rsidRPr="00D93ED3">
        <w:rPr>
          <w:b/>
          <w:i/>
          <w:sz w:val="20"/>
        </w:rPr>
        <w:t>Comunidade 300 - Cova Da Onça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D93ED3" w:rsidRPr="00D93ED3">
        <w:t>Recuperação dos Logradouros da Comunidade 300 - Cova Da Onça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D93ED3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D93ED3">
              <w:rPr>
                <w:rFonts w:cs="Calibri"/>
                <w:sz w:val="18"/>
                <w:szCs w:val="18"/>
              </w:rPr>
              <w:t>Recuperação dos Logradouros da Comunidade 300 - Cova Da Onça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4A11E9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A11E9">
              <w:rPr>
                <w:rFonts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</w:t>
            </w:r>
            <w:r w:rsidR="004A11E9">
              <w:rPr>
                <w:rFonts w:cs="Calibri"/>
                <w:sz w:val="18"/>
                <w:szCs w:val="18"/>
              </w:rPr>
              <w:t>2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D93ED3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D93ED3">
              <w:rPr>
                <w:rFonts w:cs="Calibri"/>
                <w:sz w:val="18"/>
                <w:szCs w:val="18"/>
              </w:rPr>
              <w:t>2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93ED3" w:rsidRPr="00D93ED3" w:rsidRDefault="00D93ED3" w:rsidP="00D93ED3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Órgão: 26 - SEC MUNICIPAL DE CONSERVACAO E SERVICOS PÚBLICOS</w:t>
            </w:r>
          </w:p>
          <w:p w:rsidR="0040706E" w:rsidRDefault="00D93ED3" w:rsidP="00D93ED3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D93ED3" w:rsidP="00560B2A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15.452</w:t>
            </w:r>
            <w:r w:rsidR="00C86D9F">
              <w:rPr>
                <w:rFonts w:eastAsia="Calibri"/>
                <w:sz w:val="18"/>
                <w:szCs w:val="18"/>
              </w:rPr>
              <w:t>.</w:t>
            </w:r>
            <w:r w:rsidRPr="00D93ED3">
              <w:rPr>
                <w:rFonts w:eastAsia="Calibri"/>
                <w:sz w:val="18"/>
                <w:szCs w:val="18"/>
              </w:rPr>
              <w:t xml:space="preserve">0010.4011 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="00D37874" w:rsidRPr="00D37874">
              <w:rPr>
                <w:sz w:val="18"/>
                <w:szCs w:val="18"/>
              </w:rPr>
              <w:t>Conservação e Recuperação de Logradouros Públicos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86D9F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 w:rsidR="00D93ED3">
              <w:t xml:space="preserve"> </w:t>
            </w:r>
            <w:r w:rsidR="00D93ED3" w:rsidRPr="00D93ED3">
              <w:rPr>
                <w:rFonts w:ascii="Calibri" w:eastAsia="Calibri" w:hAnsi="Calibri" w:cs="Calibri"/>
                <w:sz w:val="18"/>
                <w:szCs w:val="18"/>
              </w:rPr>
              <w:t>23.538.315,70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D93E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D93ED3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0</w:t>
            </w:r>
            <w:r w:rsidR="00C86D9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D93ED3" w:rsidP="00D93ED3">
            <w:pPr>
              <w:rPr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3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38.315,70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401" w:rsidRDefault="008B5401">
      <w:r>
        <w:separator/>
      </w:r>
    </w:p>
  </w:endnote>
  <w:endnote w:type="continuationSeparator" w:id="0">
    <w:p w:rsidR="008B5401" w:rsidRDefault="008B5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401" w:rsidRDefault="008B5401">
      <w:r>
        <w:separator/>
      </w:r>
    </w:p>
  </w:footnote>
  <w:footnote w:type="continuationSeparator" w:id="0">
    <w:p w:rsidR="008B5401" w:rsidRDefault="008B54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710FA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71286"/>
    <w:rsid w:val="004833BE"/>
    <w:rsid w:val="004A08C6"/>
    <w:rsid w:val="004A11E9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60B2A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6F242A"/>
    <w:rsid w:val="006F7DB8"/>
    <w:rsid w:val="00713305"/>
    <w:rsid w:val="007369F7"/>
    <w:rsid w:val="007534FD"/>
    <w:rsid w:val="0076166D"/>
    <w:rsid w:val="00770F48"/>
    <w:rsid w:val="00781B52"/>
    <w:rsid w:val="00793059"/>
    <w:rsid w:val="00793155"/>
    <w:rsid w:val="007A4C4C"/>
    <w:rsid w:val="007A4EC2"/>
    <w:rsid w:val="007D7D49"/>
    <w:rsid w:val="00813089"/>
    <w:rsid w:val="008841FD"/>
    <w:rsid w:val="008A0942"/>
    <w:rsid w:val="008A52A2"/>
    <w:rsid w:val="008B0E9B"/>
    <w:rsid w:val="008B5401"/>
    <w:rsid w:val="008C0898"/>
    <w:rsid w:val="008C1DA1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0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6CE0"/>
    <w:rsid w:val="00D37874"/>
    <w:rsid w:val="00D51981"/>
    <w:rsid w:val="00D671EC"/>
    <w:rsid w:val="00D92C96"/>
    <w:rsid w:val="00D93ED3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20</TotalTime>
  <Pages>1</Pages>
  <Words>204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1305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7</cp:revision>
  <cp:lastPrinted>2020-10-29T23:44:00Z</cp:lastPrinted>
  <dcterms:created xsi:type="dcterms:W3CDTF">2023-12-12T15:34:00Z</dcterms:created>
  <dcterms:modified xsi:type="dcterms:W3CDTF">2023-12-12T23:18:00Z</dcterms:modified>
</cp:coreProperties>
</file>