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proofErr w:type="gramStart"/>
      <w:r w:rsidR="00C86D9F" w:rsidRPr="00C86D9F">
        <w:rPr>
          <w:b/>
          <w:i/>
          <w:sz w:val="20"/>
        </w:rPr>
        <w:t>Travessa Francisco Julião</w:t>
      </w:r>
      <w:proofErr w:type="gramEnd"/>
      <w:r w:rsidR="00C86D9F" w:rsidRPr="00C86D9F">
        <w:rPr>
          <w:b/>
          <w:i/>
          <w:sz w:val="20"/>
        </w:rPr>
        <w:t xml:space="preserve"> - Ititioca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Travessa </w:t>
      </w:r>
      <w:r w:rsidR="00C86D9F" w:rsidRPr="00C86D9F">
        <w:t>Francisco Julião</w:t>
      </w:r>
      <w:r w:rsidR="00C86D9F">
        <w:t xml:space="preserve"> - Ititioca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proofErr w:type="gramStart"/>
            <w:r w:rsidRPr="00C86D9F">
              <w:rPr>
                <w:rFonts w:cs="Calibri"/>
                <w:sz w:val="18"/>
                <w:szCs w:val="18"/>
              </w:rPr>
              <w:t>Travessa Francisco Julião</w:t>
            </w:r>
            <w:proofErr w:type="gramEnd"/>
            <w:r w:rsidRPr="00C86D9F">
              <w:rPr>
                <w:rFonts w:cs="Calibri"/>
                <w:sz w:val="18"/>
                <w:szCs w:val="18"/>
              </w:rPr>
              <w:t xml:space="preserve"> - Ititioca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6E5F01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6E5F01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6E5F01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6E5F01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DCD" w:rsidRDefault="00162DCD">
      <w:r>
        <w:separator/>
      </w:r>
    </w:p>
  </w:endnote>
  <w:endnote w:type="continuationSeparator" w:id="0">
    <w:p w:rsidR="00162DCD" w:rsidRDefault="00162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DCD" w:rsidRDefault="00162DCD">
      <w:r>
        <w:separator/>
      </w:r>
    </w:p>
  </w:footnote>
  <w:footnote w:type="continuationSeparator" w:id="0">
    <w:p w:rsidR="00162DCD" w:rsidRDefault="00162D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097F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62DCD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582F"/>
    <w:rsid w:val="003D7279"/>
    <w:rsid w:val="003E607B"/>
    <w:rsid w:val="003F3BFF"/>
    <w:rsid w:val="00401722"/>
    <w:rsid w:val="0040706E"/>
    <w:rsid w:val="00411B60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160F"/>
    <w:rsid w:val="006339CA"/>
    <w:rsid w:val="006346A7"/>
    <w:rsid w:val="00634E1C"/>
    <w:rsid w:val="00655D8C"/>
    <w:rsid w:val="006744E2"/>
    <w:rsid w:val="006803B1"/>
    <w:rsid w:val="006B07FF"/>
    <w:rsid w:val="006B2C49"/>
    <w:rsid w:val="006B3F6C"/>
    <w:rsid w:val="006C284B"/>
    <w:rsid w:val="006E5F01"/>
    <w:rsid w:val="006F242A"/>
    <w:rsid w:val="006F7DB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D2B7C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EF59A7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7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1310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2023-12-12T15:15:00Z</dcterms:created>
  <dcterms:modified xsi:type="dcterms:W3CDTF">2023-12-12T23:23:00Z</dcterms:modified>
</cp:coreProperties>
</file>