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proofErr w:type="gramStart"/>
      <w:r w:rsidR="00054EFE" w:rsidRPr="00054EFE">
        <w:rPr>
          <w:b/>
          <w:i/>
          <w:sz w:val="20"/>
        </w:rPr>
        <w:t>Trav.</w:t>
      </w:r>
      <w:proofErr w:type="gramEnd"/>
      <w:r w:rsidR="00054EFE" w:rsidRPr="00054EFE">
        <w:rPr>
          <w:b/>
          <w:i/>
          <w:sz w:val="20"/>
        </w:rPr>
        <w:t xml:space="preserve"> da Fonte  (Buraco Quente) – Boa Vista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bookmarkStart w:id="0" w:name="_GoBack"/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proofErr w:type="gramStart"/>
      <w:r w:rsidR="00054EFE" w:rsidRPr="00054EFE">
        <w:t>Trav.</w:t>
      </w:r>
      <w:proofErr w:type="gramEnd"/>
      <w:r w:rsidR="00054EFE" w:rsidRPr="00054EFE">
        <w:t xml:space="preserve"> da Fonte  (Buraco Quente) – Boa Vista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proofErr w:type="gramStart"/>
            <w:r w:rsidR="00967282" w:rsidRPr="00967282">
              <w:rPr>
                <w:rFonts w:cs="Calibri"/>
                <w:sz w:val="18"/>
                <w:szCs w:val="18"/>
              </w:rPr>
              <w:t>Trav.</w:t>
            </w:r>
            <w:proofErr w:type="gramEnd"/>
            <w:r w:rsidR="00967282" w:rsidRPr="00967282">
              <w:rPr>
                <w:rFonts w:cs="Calibri"/>
                <w:sz w:val="18"/>
                <w:szCs w:val="18"/>
              </w:rPr>
              <w:t xml:space="preserve"> da Fonte  (Buraco Quente) – Boa Vista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DB16AA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DB16AA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DB16AA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DB16AA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  <w:bookmarkEnd w:id="0"/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3A6" w:rsidRDefault="002033A6">
      <w:r>
        <w:separator/>
      </w:r>
    </w:p>
  </w:endnote>
  <w:endnote w:type="continuationSeparator" w:id="0">
    <w:p w:rsidR="002033A6" w:rsidRDefault="00203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3A6" w:rsidRDefault="002033A6">
      <w:r>
        <w:separator/>
      </w:r>
    </w:p>
  </w:footnote>
  <w:footnote w:type="continuationSeparator" w:id="0">
    <w:p w:rsidR="002033A6" w:rsidRDefault="00203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033A6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4316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6728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B16AA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21430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2023-12-12T16:23:00Z</dcterms:created>
  <dcterms:modified xsi:type="dcterms:W3CDTF">2023-12-13T13:01:00Z</dcterms:modified>
</cp:coreProperties>
</file>