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FC6079">
      <w:pPr>
        <w:pStyle w:val="Corpodetexto"/>
        <w:ind w:left="3261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3E0F47" w:rsidRPr="003E0F47">
        <w:rPr>
          <w:b/>
          <w:i/>
          <w:sz w:val="20"/>
        </w:rPr>
        <w:t>Rua Portugal</w:t>
      </w:r>
      <w:r w:rsidR="00BC6C0B">
        <w:rPr>
          <w:b/>
          <w:i/>
          <w:sz w:val="20"/>
        </w:rPr>
        <w:t xml:space="preserve"> </w:t>
      </w:r>
      <w:r w:rsidR="003E0F47" w:rsidRPr="003E0F47">
        <w:rPr>
          <w:b/>
          <w:i/>
          <w:sz w:val="20"/>
        </w:rPr>
        <w:t>– Maria Paula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 </w:t>
      </w:r>
      <w:r w:rsidR="003E0F47" w:rsidRPr="003E0F47">
        <w:t>Rua Portugal</w:t>
      </w:r>
      <w:r w:rsidR="00BC6C0B">
        <w:t xml:space="preserve"> </w:t>
      </w:r>
      <w:r w:rsidR="003E0F47" w:rsidRPr="003E0F47">
        <w:t>– Maria Paula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FC6079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FC6079">
              <w:rPr>
                <w:rFonts w:cs="Calibri"/>
                <w:sz w:val="18"/>
                <w:szCs w:val="18"/>
              </w:rPr>
              <w:t xml:space="preserve">Drenagem e Pavimentação da </w:t>
            </w:r>
            <w:r w:rsidR="003E0F47" w:rsidRPr="003E0F47">
              <w:rPr>
                <w:rFonts w:cs="Calibri"/>
                <w:sz w:val="18"/>
                <w:szCs w:val="18"/>
              </w:rPr>
              <w:t>Rua Portuga</w:t>
            </w:r>
            <w:r w:rsidR="00BC6C0B">
              <w:rPr>
                <w:rFonts w:cs="Calibri"/>
                <w:sz w:val="18"/>
                <w:szCs w:val="18"/>
              </w:rPr>
              <w:t xml:space="preserve"> </w:t>
            </w:r>
            <w:r w:rsidR="003E0F47" w:rsidRPr="003E0F47">
              <w:rPr>
                <w:rFonts w:cs="Calibri"/>
                <w:sz w:val="18"/>
                <w:szCs w:val="18"/>
              </w:rPr>
              <w:t>l– Maria Paula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231E5A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231E5A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231E5A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231E5A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5E2751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3E0F47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r w:rsidRPr="00C86D9F">
              <w:rPr>
                <w:rFonts w:eastAsia="Calibri"/>
                <w:sz w:val="18"/>
                <w:szCs w:val="18"/>
              </w:rPr>
              <w:t xml:space="preserve">0010.3010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C86D9F">
              <w:rPr>
                <w:sz w:val="18"/>
                <w:szCs w:val="18"/>
              </w:rPr>
              <w:t>Drenagem e pavimentação de ruas e logradouros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3E0F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3E0F47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3E0F47">
            <w:pPr>
              <w:rPr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3E0F47">
              <w:rPr>
                <w:rFonts w:ascii="Calibri" w:eastAsia="Calibri" w:hAnsi="Calibri" w:cs="Calibri"/>
                <w:sz w:val="18"/>
                <w:szCs w:val="18"/>
              </w:rPr>
              <w:t>29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3E0F47">
              <w:rPr>
                <w:rFonts w:ascii="Calibri" w:eastAsia="Calibri" w:hAnsi="Calibri" w:cs="Calibri"/>
                <w:sz w:val="18"/>
                <w:szCs w:val="18"/>
              </w:rPr>
              <w:t>7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FC6079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621" w:rsidRDefault="002D0621">
      <w:r>
        <w:separator/>
      </w:r>
    </w:p>
  </w:endnote>
  <w:endnote w:type="continuationSeparator" w:id="0">
    <w:p w:rsidR="002D0621" w:rsidRDefault="002D0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621" w:rsidRDefault="002D0621">
      <w:r>
        <w:separator/>
      </w:r>
    </w:p>
  </w:footnote>
  <w:footnote w:type="continuationSeparator" w:id="0">
    <w:p w:rsidR="002D0621" w:rsidRDefault="002D0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771A9053" wp14:editId="511FC4E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31E5A"/>
    <w:rsid w:val="00244987"/>
    <w:rsid w:val="00273A04"/>
    <w:rsid w:val="00291879"/>
    <w:rsid w:val="00292FC1"/>
    <w:rsid w:val="00296DD6"/>
    <w:rsid w:val="002A705B"/>
    <w:rsid w:val="002B02C9"/>
    <w:rsid w:val="002B7E89"/>
    <w:rsid w:val="002D0621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0F47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85661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2751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C589B"/>
    <w:rsid w:val="00A02543"/>
    <w:rsid w:val="00A9284F"/>
    <w:rsid w:val="00AB43E2"/>
    <w:rsid w:val="00AC1AF8"/>
    <w:rsid w:val="00AE6813"/>
    <w:rsid w:val="00B077F0"/>
    <w:rsid w:val="00B109A2"/>
    <w:rsid w:val="00B14609"/>
    <w:rsid w:val="00B37486"/>
    <w:rsid w:val="00B47C0C"/>
    <w:rsid w:val="00B56F60"/>
    <w:rsid w:val="00B713A6"/>
    <w:rsid w:val="00B74C84"/>
    <w:rsid w:val="00B77EAC"/>
    <w:rsid w:val="00BB76B9"/>
    <w:rsid w:val="00BC6C0B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C6079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1281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2023-12-12T16:52:00Z</dcterms:created>
  <dcterms:modified xsi:type="dcterms:W3CDTF">2023-12-12T23:13:00Z</dcterms:modified>
</cp:coreProperties>
</file>