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C75322" w:rsidRPr="00C75322">
        <w:rPr>
          <w:b/>
          <w:i/>
          <w:sz w:val="20"/>
        </w:rPr>
        <w:t xml:space="preserve">Rua </w:t>
      </w:r>
      <w:r w:rsidR="003A53B1">
        <w:rPr>
          <w:b/>
          <w:i/>
          <w:sz w:val="20"/>
        </w:rPr>
        <w:t>Polônia</w:t>
      </w:r>
      <w:r w:rsidR="00C75322" w:rsidRPr="00C75322">
        <w:rPr>
          <w:b/>
          <w:i/>
          <w:sz w:val="20"/>
        </w:rPr>
        <w:t xml:space="preserve"> – Maria Paula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3A53B1" w:rsidRPr="003A53B1">
        <w:t xml:space="preserve">Rua Polônia </w:t>
      </w:r>
      <w:r w:rsidR="00C75322" w:rsidRPr="00C75322">
        <w:t>– Maria Paula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B646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3A53B1" w:rsidRPr="003A53B1">
              <w:rPr>
                <w:rFonts w:cs="Calibri"/>
                <w:sz w:val="18"/>
                <w:szCs w:val="18"/>
              </w:rPr>
              <w:t xml:space="preserve">Rua Polônia </w:t>
            </w:r>
            <w:r w:rsidR="00C75322" w:rsidRPr="00C75322">
              <w:rPr>
                <w:rFonts w:cs="Calibri"/>
                <w:sz w:val="18"/>
                <w:szCs w:val="18"/>
              </w:rPr>
              <w:t>– Maria Paula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460B30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60B30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460B30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460B30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F62" w:rsidRDefault="00F55F62">
      <w:r>
        <w:separator/>
      </w:r>
    </w:p>
  </w:endnote>
  <w:endnote w:type="continuationSeparator" w:id="0">
    <w:p w:rsidR="00F55F62" w:rsidRDefault="00F55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F62" w:rsidRDefault="00F55F62">
      <w:r>
        <w:separator/>
      </w:r>
    </w:p>
  </w:footnote>
  <w:footnote w:type="continuationSeparator" w:id="0">
    <w:p w:rsidR="00F55F62" w:rsidRDefault="00F55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A53B1"/>
    <w:rsid w:val="003B39DE"/>
    <w:rsid w:val="003B6467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60B30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633A8"/>
    <w:rsid w:val="00C75322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77CF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55F62"/>
    <w:rsid w:val="00F6059A"/>
    <w:rsid w:val="00F64E04"/>
    <w:rsid w:val="00F65E90"/>
    <w:rsid w:val="00F77EFB"/>
    <w:rsid w:val="00F86EFF"/>
    <w:rsid w:val="00FB5D82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2023-12-12T18:45:00Z</dcterms:created>
  <dcterms:modified xsi:type="dcterms:W3CDTF">2023-12-12T23:13:00Z</dcterms:modified>
</cp:coreProperties>
</file>