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0A4FC9" w:rsidRPr="000A4FC9">
        <w:rPr>
          <w:b/>
          <w:i/>
          <w:sz w:val="20"/>
        </w:rPr>
        <w:t xml:space="preserve">Rua Luiz </w:t>
      </w:r>
      <w:proofErr w:type="spellStart"/>
      <w:r w:rsidR="000A4FC9" w:rsidRPr="000A4FC9">
        <w:rPr>
          <w:b/>
          <w:i/>
          <w:sz w:val="20"/>
        </w:rPr>
        <w:t>Sady</w:t>
      </w:r>
      <w:proofErr w:type="spellEnd"/>
      <w:r w:rsidR="000A4FC9" w:rsidRPr="000A4FC9">
        <w:rPr>
          <w:b/>
          <w:i/>
          <w:sz w:val="20"/>
        </w:rPr>
        <w:t xml:space="preserve"> Cunha – Sapê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0A4FC9" w:rsidRPr="000A4FC9">
        <w:t xml:space="preserve">Rua Luiz </w:t>
      </w:r>
      <w:proofErr w:type="spellStart"/>
      <w:r w:rsidR="000A4FC9" w:rsidRPr="000A4FC9">
        <w:t>Sady</w:t>
      </w:r>
      <w:proofErr w:type="spellEnd"/>
      <w:r w:rsidR="000A4FC9" w:rsidRPr="000A4FC9">
        <w:t xml:space="preserve"> Cunha – Sapê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B646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0A4FC9" w:rsidRPr="000A4FC9">
              <w:rPr>
                <w:rFonts w:cs="Calibri"/>
                <w:sz w:val="18"/>
                <w:szCs w:val="18"/>
              </w:rPr>
              <w:t xml:space="preserve">Rua Luiz </w:t>
            </w:r>
            <w:proofErr w:type="spellStart"/>
            <w:r w:rsidR="000A4FC9" w:rsidRPr="000A4FC9">
              <w:rPr>
                <w:rFonts w:cs="Calibri"/>
                <w:sz w:val="18"/>
                <w:szCs w:val="18"/>
              </w:rPr>
              <w:t>Sady</w:t>
            </w:r>
            <w:proofErr w:type="spellEnd"/>
            <w:r w:rsidR="000A4FC9" w:rsidRPr="000A4FC9">
              <w:rPr>
                <w:rFonts w:cs="Calibri"/>
                <w:sz w:val="18"/>
                <w:szCs w:val="18"/>
              </w:rPr>
              <w:t xml:space="preserve"> Cunha – Sapê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129F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129FA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6129FA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6129FA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0A4FC9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0A4FC9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0A4F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0A4FC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0A4FC9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 w:rsidR="000A4FC9"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BCC" w:rsidRDefault="00E65BCC">
      <w:r>
        <w:separator/>
      </w:r>
    </w:p>
  </w:endnote>
  <w:endnote w:type="continuationSeparator" w:id="0">
    <w:p w:rsidR="00E65BCC" w:rsidRDefault="00E6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BCC" w:rsidRDefault="00E65BCC">
      <w:r>
        <w:separator/>
      </w:r>
    </w:p>
  </w:footnote>
  <w:footnote w:type="continuationSeparator" w:id="0">
    <w:p w:rsidR="00E65BCC" w:rsidRDefault="00E65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4FC9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32A2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A53B1"/>
    <w:rsid w:val="003B39DE"/>
    <w:rsid w:val="003B6467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129FA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633A8"/>
    <w:rsid w:val="00C75322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65BCC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B5D82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2023-12-12T18:50:00Z</dcterms:created>
  <dcterms:modified xsi:type="dcterms:W3CDTF">2023-12-12T23:12:00Z</dcterms:modified>
</cp:coreProperties>
</file>