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FC6079">
      <w:pPr>
        <w:pStyle w:val="Corpodetexto"/>
        <w:ind w:left="3261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4D7B89" w:rsidRPr="004D7B89">
        <w:rPr>
          <w:b/>
          <w:i/>
          <w:sz w:val="20"/>
        </w:rPr>
        <w:t>Rua Monte Castelo – Atalaia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</w:t>
      </w:r>
      <w:r w:rsidR="004D7B89" w:rsidRPr="004D7B89">
        <w:t>Rua Monte Castelo – Atalaia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FC6079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FC6079">
              <w:rPr>
                <w:rFonts w:cs="Calibri"/>
                <w:sz w:val="18"/>
                <w:szCs w:val="18"/>
              </w:rPr>
              <w:t xml:space="preserve">Drenagem e Pavimentação da </w:t>
            </w:r>
            <w:r w:rsidR="004D7B89" w:rsidRPr="004D7B89">
              <w:rPr>
                <w:rFonts w:cs="Calibri"/>
                <w:sz w:val="18"/>
                <w:szCs w:val="18"/>
              </w:rPr>
              <w:t>Rua Monte Castelo – Atalaia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B22D8C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B22D8C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B22D8C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B22D8C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5E2751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5E2751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FC60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FC607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FC6079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>R$ 30.</w:t>
            </w:r>
            <w:r w:rsidR="00FC6079">
              <w:rPr>
                <w:rFonts w:ascii="Calibri" w:eastAsia="Calibri" w:hAnsi="Calibri" w:cs="Calibri"/>
                <w:sz w:val="18"/>
                <w:szCs w:val="18"/>
              </w:rPr>
              <w:t>0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FC6079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DB9" w:rsidRDefault="00F17DB9">
      <w:r>
        <w:separator/>
      </w:r>
    </w:p>
  </w:endnote>
  <w:endnote w:type="continuationSeparator" w:id="0">
    <w:p w:rsidR="00F17DB9" w:rsidRDefault="00F17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DB9" w:rsidRDefault="00F17DB9">
      <w:r>
        <w:separator/>
      </w:r>
    </w:p>
  </w:footnote>
  <w:footnote w:type="continuationSeparator" w:id="0">
    <w:p w:rsidR="00F17DB9" w:rsidRDefault="00F17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771A9053" wp14:editId="511FC4E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D7B89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2751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D5DE2"/>
    <w:rsid w:val="008E5829"/>
    <w:rsid w:val="00902BE4"/>
    <w:rsid w:val="009252F8"/>
    <w:rsid w:val="009267FC"/>
    <w:rsid w:val="009A443E"/>
    <w:rsid w:val="009C589B"/>
    <w:rsid w:val="00A02543"/>
    <w:rsid w:val="00A9284F"/>
    <w:rsid w:val="00AB43E2"/>
    <w:rsid w:val="00AC1AF8"/>
    <w:rsid w:val="00AE6813"/>
    <w:rsid w:val="00B077F0"/>
    <w:rsid w:val="00B109A2"/>
    <w:rsid w:val="00B14609"/>
    <w:rsid w:val="00B22D8C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17DB9"/>
    <w:rsid w:val="00F44244"/>
    <w:rsid w:val="00F6059A"/>
    <w:rsid w:val="00F64E04"/>
    <w:rsid w:val="00F65E90"/>
    <w:rsid w:val="00F77EFB"/>
    <w:rsid w:val="00F86EFF"/>
    <w:rsid w:val="00FC2D4F"/>
    <w:rsid w:val="00FC6079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1284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2023-12-12T16:46:00Z</dcterms:created>
  <dcterms:modified xsi:type="dcterms:W3CDTF">2023-12-12T23:13:00Z</dcterms:modified>
</cp:coreProperties>
</file>