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3431F1">
        <w:rPr>
          <w:b/>
          <w:i/>
          <w:sz w:val="20"/>
        </w:rPr>
        <w:t>Rua</w:t>
      </w:r>
      <w:r w:rsidR="00122ACB" w:rsidRPr="00122ACB">
        <w:rPr>
          <w:b/>
          <w:i/>
          <w:sz w:val="20"/>
        </w:rPr>
        <w:t xml:space="preserve"> </w:t>
      </w:r>
      <w:r w:rsidR="00122ACB">
        <w:rPr>
          <w:b/>
          <w:i/>
          <w:sz w:val="20"/>
        </w:rPr>
        <w:t>d</w:t>
      </w:r>
      <w:r w:rsidR="00122ACB" w:rsidRPr="00122ACB">
        <w:rPr>
          <w:b/>
          <w:i/>
          <w:sz w:val="20"/>
        </w:rPr>
        <w:t xml:space="preserve">os </w:t>
      </w:r>
      <w:r w:rsidR="000040AD" w:rsidRPr="000040AD">
        <w:rPr>
          <w:b/>
          <w:i/>
          <w:sz w:val="20"/>
        </w:rPr>
        <w:t>Hibiscos</w:t>
      </w:r>
      <w:r w:rsidR="000040AD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</w:t>
      </w:r>
      <w:r w:rsidR="005D1BC8" w:rsidRPr="005D1BC8">
        <w:t xml:space="preserve"> </w:t>
      </w:r>
      <w:r w:rsidR="003431F1" w:rsidRPr="003431F1">
        <w:t xml:space="preserve">Rua </w:t>
      </w:r>
      <w:r w:rsidR="000040AD">
        <w:t xml:space="preserve">dos </w:t>
      </w:r>
      <w:r w:rsidR="000040AD" w:rsidRPr="000040AD">
        <w:t>Hibiscos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</w:t>
            </w:r>
            <w:r w:rsidR="003431F1" w:rsidRPr="003431F1">
              <w:rPr>
                <w:rFonts w:cs="Calibri"/>
                <w:sz w:val="18"/>
                <w:szCs w:val="18"/>
              </w:rPr>
              <w:t xml:space="preserve">Rua </w:t>
            </w:r>
            <w:r w:rsidR="00122ACB" w:rsidRPr="00122ACB">
              <w:rPr>
                <w:rFonts w:cs="Calibri"/>
                <w:sz w:val="18"/>
                <w:szCs w:val="18"/>
              </w:rPr>
              <w:t xml:space="preserve">dos </w:t>
            </w:r>
            <w:r w:rsidR="000040AD" w:rsidRPr="000040AD">
              <w:rPr>
                <w:rFonts w:cs="Calibri"/>
                <w:sz w:val="18"/>
                <w:szCs w:val="18"/>
              </w:rPr>
              <w:t>Hibiscos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AC04C8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AC04C8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AC04C8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AC04C8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5D1BC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5D1BC8">
              <w:rPr>
                <w:rFonts w:cs="Calibri"/>
                <w:sz w:val="18"/>
                <w:szCs w:val="18"/>
              </w:rPr>
              <w:t>3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343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7674B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 w:rsidR="003431F1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BE9" w:rsidRDefault="004F3BE9">
      <w:r>
        <w:separator/>
      </w:r>
    </w:p>
  </w:endnote>
  <w:endnote w:type="continuationSeparator" w:id="0">
    <w:p w:rsidR="004F3BE9" w:rsidRDefault="004F3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BE9" w:rsidRDefault="004F3BE9">
      <w:r>
        <w:separator/>
      </w:r>
    </w:p>
  </w:footnote>
  <w:footnote w:type="continuationSeparator" w:id="0">
    <w:p w:rsidR="004F3BE9" w:rsidRDefault="004F3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040AD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22ACB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431F1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3BE9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674B7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04C8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1809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C7A48"/>
    <w:rsid w:val="00EE3A82"/>
    <w:rsid w:val="00EF2540"/>
    <w:rsid w:val="00EF31BF"/>
    <w:rsid w:val="00F01668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1258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2023-12-12T21:30:00Z</dcterms:created>
  <dcterms:modified xsi:type="dcterms:W3CDTF">2023-12-12T23:12:00Z</dcterms:modified>
</cp:coreProperties>
</file>