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3431F1">
        <w:rPr>
          <w:b/>
          <w:i/>
          <w:sz w:val="20"/>
        </w:rPr>
        <w:t>Rua</w:t>
      </w:r>
      <w:r w:rsidR="00122ACB" w:rsidRPr="00122ACB">
        <w:rPr>
          <w:b/>
          <w:i/>
          <w:sz w:val="20"/>
        </w:rPr>
        <w:t xml:space="preserve"> </w:t>
      </w:r>
      <w:r w:rsidR="0030349B" w:rsidRPr="0030349B">
        <w:rPr>
          <w:b/>
          <w:i/>
          <w:sz w:val="20"/>
        </w:rPr>
        <w:t>dos Eucaliptos</w:t>
      </w:r>
      <w:r w:rsidR="000040AD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</w:t>
      </w:r>
      <w:r w:rsidR="005D1BC8" w:rsidRPr="005D1BC8">
        <w:t xml:space="preserve"> </w:t>
      </w:r>
      <w:r w:rsidR="003431F1" w:rsidRPr="003431F1">
        <w:t xml:space="preserve">Rua </w:t>
      </w:r>
      <w:r w:rsidR="0030349B" w:rsidRPr="0030349B">
        <w:t>dos Eucaliptos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 xml:space="preserve">Drenagem e Pavimentação </w:t>
            </w:r>
            <w:r w:rsidR="003431F1" w:rsidRPr="003431F1">
              <w:rPr>
                <w:rFonts w:cs="Calibri"/>
                <w:sz w:val="18"/>
                <w:szCs w:val="18"/>
              </w:rPr>
              <w:t xml:space="preserve">Rua </w:t>
            </w:r>
            <w:r w:rsidR="0030349B" w:rsidRPr="0030349B">
              <w:rPr>
                <w:rFonts w:cs="Calibri"/>
                <w:sz w:val="18"/>
                <w:szCs w:val="18"/>
              </w:rPr>
              <w:t>dos Eucaliptos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E50B6C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E50B6C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E50B6C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E50B6C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5D1BC8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5D1BC8">
              <w:rPr>
                <w:rFonts w:cs="Calibri"/>
                <w:sz w:val="18"/>
                <w:szCs w:val="18"/>
              </w:rPr>
              <w:t>3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5D1BC8" w:rsidRPr="005D1BC8">
              <w:rPr>
                <w:rFonts w:eastAsia="Calibri"/>
                <w:sz w:val="18"/>
                <w:szCs w:val="18"/>
              </w:rPr>
              <w:t>0010.3001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5D1BC8" w:rsidRPr="005D1BC8">
              <w:rPr>
                <w:sz w:val="18"/>
                <w:szCs w:val="18"/>
              </w:rPr>
              <w:t>Drenagem e Pavimentação de Logradouros na Região Oceân</w:t>
            </w:r>
            <w:r w:rsidR="005D1BC8">
              <w:rPr>
                <w:sz w:val="18"/>
                <w:szCs w:val="18"/>
              </w:rPr>
              <w:t>ica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41.655.588,76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343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7674B7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5D1BC8">
            <w:pPr>
              <w:rPr>
                <w:sz w:val="18"/>
                <w:szCs w:val="18"/>
              </w:rPr>
            </w:pPr>
            <w:r w:rsidRPr="005D1BC8">
              <w:rPr>
                <w:rFonts w:ascii="Calibri" w:eastAsia="Calibri" w:hAnsi="Calibri" w:cs="Calibri"/>
                <w:sz w:val="18"/>
                <w:szCs w:val="18"/>
              </w:rPr>
              <w:t>R$ 41.</w:t>
            </w:r>
            <w:r w:rsidR="003431F1">
              <w:rPr>
                <w:rFonts w:ascii="Calibri" w:eastAsia="Calibri" w:hAnsi="Calibri" w:cs="Calibri"/>
                <w:sz w:val="18"/>
                <w:szCs w:val="18"/>
              </w:rPr>
              <w:t>2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55.588,76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B9B" w:rsidRDefault="00D35B9B">
      <w:r>
        <w:separator/>
      </w:r>
    </w:p>
  </w:endnote>
  <w:endnote w:type="continuationSeparator" w:id="0">
    <w:p w:rsidR="00D35B9B" w:rsidRDefault="00D35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B9B" w:rsidRDefault="00D35B9B">
      <w:r>
        <w:separator/>
      </w:r>
    </w:p>
  </w:footnote>
  <w:footnote w:type="continuationSeparator" w:id="0">
    <w:p w:rsidR="00D35B9B" w:rsidRDefault="00D35B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040AD"/>
    <w:rsid w:val="00023B76"/>
    <w:rsid w:val="000434F4"/>
    <w:rsid w:val="00050D18"/>
    <w:rsid w:val="00054EFE"/>
    <w:rsid w:val="0005599E"/>
    <w:rsid w:val="00061AD1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22ACB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349B"/>
    <w:rsid w:val="00305A68"/>
    <w:rsid w:val="003178F3"/>
    <w:rsid w:val="0032391F"/>
    <w:rsid w:val="00332546"/>
    <w:rsid w:val="003325E4"/>
    <w:rsid w:val="003431F1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674B7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16542"/>
    <w:rsid w:val="009252F8"/>
    <w:rsid w:val="009267FC"/>
    <w:rsid w:val="00933F32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81809"/>
    <w:rsid w:val="00BB0042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5B9B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0B6C"/>
    <w:rsid w:val="00E51C96"/>
    <w:rsid w:val="00E571D4"/>
    <w:rsid w:val="00E964E9"/>
    <w:rsid w:val="00EB4F61"/>
    <w:rsid w:val="00EE3A82"/>
    <w:rsid w:val="00EF2540"/>
    <w:rsid w:val="00EF31BF"/>
    <w:rsid w:val="00F01668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1264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2023-12-12T21:39:00Z</dcterms:created>
  <dcterms:modified xsi:type="dcterms:W3CDTF">2023-12-12T23:11:00Z</dcterms:modified>
</cp:coreProperties>
</file>