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FC6079">
      <w:pPr>
        <w:pStyle w:val="Corpodetexto"/>
        <w:ind w:left="3261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86D9F" w:rsidRPr="00C86D9F">
        <w:rPr>
          <w:b/>
          <w:i/>
          <w:sz w:val="20"/>
        </w:rPr>
        <w:t xml:space="preserve">Drenagem e Pavimentação da </w:t>
      </w:r>
      <w:r w:rsidR="00EC55D3" w:rsidRPr="00EC55D3">
        <w:rPr>
          <w:b/>
          <w:i/>
          <w:sz w:val="20"/>
        </w:rPr>
        <w:t>Rua Bezerra de Menezes – Fonseca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86D9F" w:rsidRPr="00C86D9F">
        <w:t>Drenagem e Pavimentação</w:t>
      </w:r>
      <w:r w:rsidR="00C86D9F">
        <w:t xml:space="preserve"> da </w:t>
      </w:r>
      <w:r w:rsidR="00EC55D3" w:rsidRPr="00EC55D3">
        <w:t>Rua Bezerra de Menezes – Fonseca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FC6079" w:rsidP="00EC55D3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FC6079">
              <w:rPr>
                <w:rFonts w:cs="Calibri"/>
                <w:sz w:val="18"/>
                <w:szCs w:val="18"/>
              </w:rPr>
              <w:t xml:space="preserve">Drenagem e Pavimentação </w:t>
            </w:r>
            <w:r w:rsidR="00EC55D3">
              <w:rPr>
                <w:rFonts w:cs="Calibri"/>
                <w:sz w:val="18"/>
                <w:szCs w:val="18"/>
              </w:rPr>
              <w:t xml:space="preserve">da </w:t>
            </w:r>
            <w:r w:rsidR="00EC55D3" w:rsidRPr="00EC55D3">
              <w:rPr>
                <w:rFonts w:cs="Calibri"/>
                <w:sz w:val="18"/>
                <w:szCs w:val="18"/>
              </w:rPr>
              <w:t>Rua Bezerra de Menezes – Fonseca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C87FC7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87FC7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C87FC7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C87FC7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EC55D3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EC55D3">
              <w:rPr>
                <w:rFonts w:cs="Calibri"/>
                <w:sz w:val="18"/>
                <w:szCs w:val="18"/>
              </w:rPr>
              <w:t>2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86D9F" w:rsidRPr="00C86D9F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40706E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C86D9F" w:rsidP="00CC6596">
            <w:pPr>
              <w:rPr>
                <w:rFonts w:eastAsia="Calibri"/>
                <w:sz w:val="18"/>
                <w:szCs w:val="18"/>
              </w:rPr>
            </w:pPr>
            <w:r w:rsidRPr="00C86D9F">
              <w:rPr>
                <w:rFonts w:eastAsia="Calibri"/>
                <w:sz w:val="18"/>
                <w:szCs w:val="18"/>
              </w:rPr>
              <w:t>15.451</w:t>
            </w:r>
            <w:r>
              <w:rPr>
                <w:rFonts w:eastAsia="Calibri"/>
                <w:sz w:val="18"/>
                <w:szCs w:val="18"/>
              </w:rPr>
              <w:t>.</w:t>
            </w:r>
            <w:r>
              <w:t xml:space="preserve"> </w:t>
            </w:r>
            <w:r w:rsidRPr="00C86D9F">
              <w:rPr>
                <w:rFonts w:eastAsia="Calibri"/>
                <w:sz w:val="18"/>
                <w:szCs w:val="18"/>
              </w:rPr>
              <w:t xml:space="preserve">0010.3010 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Pr="00C86D9F">
              <w:rPr>
                <w:sz w:val="18"/>
                <w:szCs w:val="18"/>
              </w:rPr>
              <w:t>Drenagem e pavimentação de ruas e logradouros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86D9F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C86D9F">
              <w:rPr>
                <w:rFonts w:ascii="Calibri" w:eastAsia="Calibri" w:hAnsi="Calibri" w:cs="Calibri"/>
                <w:sz w:val="18"/>
                <w:szCs w:val="18"/>
              </w:rPr>
              <w:t>30.200.000,00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FC60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FC6079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86D9F" w:rsidP="00FC6079">
            <w:pPr>
              <w:rPr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>R$ 30.</w:t>
            </w:r>
            <w:r w:rsidR="00FC6079">
              <w:rPr>
                <w:rFonts w:ascii="Calibri" w:eastAsia="Calibri" w:hAnsi="Calibri" w:cs="Calibri"/>
                <w:sz w:val="18"/>
                <w:szCs w:val="18"/>
              </w:rPr>
              <w:t>0</w:t>
            </w:r>
            <w:r w:rsidRPr="00C86D9F">
              <w:rPr>
                <w:rFonts w:ascii="Calibri" w:eastAsia="Calibri" w:hAnsi="Calibri" w:cs="Calibri"/>
                <w:sz w:val="18"/>
                <w:szCs w:val="18"/>
              </w:rPr>
              <w:t>00.000,00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FC6079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86E" w:rsidRDefault="00DE686E">
      <w:r>
        <w:separator/>
      </w:r>
    </w:p>
  </w:endnote>
  <w:endnote w:type="continuationSeparator" w:id="0">
    <w:p w:rsidR="00DE686E" w:rsidRDefault="00DE6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86E" w:rsidRDefault="00DE686E">
      <w:r>
        <w:separator/>
      </w:r>
    </w:p>
  </w:footnote>
  <w:footnote w:type="continuationSeparator" w:id="0">
    <w:p w:rsidR="00DE686E" w:rsidRDefault="00DE68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771A9053" wp14:editId="511FC4E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231B4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14612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6F242A"/>
    <w:rsid w:val="006F7DB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86D9F"/>
    <w:rsid w:val="00C87FC7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E686E"/>
    <w:rsid w:val="00DF5743"/>
    <w:rsid w:val="00E06D82"/>
    <w:rsid w:val="00E076D4"/>
    <w:rsid w:val="00E50292"/>
    <w:rsid w:val="00E51C96"/>
    <w:rsid w:val="00E571D4"/>
    <w:rsid w:val="00E964E9"/>
    <w:rsid w:val="00EB4F61"/>
    <w:rsid w:val="00EC55D3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C6079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203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1299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2023-12-12T16:18:00Z</dcterms:created>
  <dcterms:modified xsi:type="dcterms:W3CDTF">2023-12-12T23:10:00Z</dcterms:modified>
</cp:coreProperties>
</file>