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916542">
        <w:rPr>
          <w:b/>
          <w:i/>
          <w:sz w:val="20"/>
        </w:rPr>
        <w:t>Rua 22 - Loteamento Fazendinha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</w:t>
      </w:r>
      <w:r w:rsidR="005D1BC8" w:rsidRPr="005D1BC8">
        <w:t xml:space="preserve"> </w:t>
      </w:r>
      <w:r w:rsidR="00916542" w:rsidRPr="00916542">
        <w:t>Rua 22 - Loteamento Fazendinha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>Drenagem e Pavimentação da</w:t>
            </w:r>
            <w:r w:rsidR="005D1BC8" w:rsidRPr="005D1BC8">
              <w:rPr>
                <w:rFonts w:cs="Calibri"/>
                <w:sz w:val="18"/>
                <w:szCs w:val="18"/>
              </w:rPr>
              <w:t xml:space="preserve"> </w:t>
            </w:r>
            <w:r w:rsidR="00916542" w:rsidRPr="00916542">
              <w:rPr>
                <w:rFonts w:cs="Calibri"/>
                <w:sz w:val="18"/>
                <w:szCs w:val="18"/>
              </w:rPr>
              <w:t>Rua 22 - Loteamento Fazendinha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1A3CA7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1A3CA7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1A3CA7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1A3CA7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5D1BC8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5D1BC8">
              <w:rPr>
                <w:rFonts w:cs="Calibri"/>
                <w:sz w:val="18"/>
                <w:szCs w:val="18"/>
              </w:rPr>
              <w:t>3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5D1BC8" w:rsidRPr="005D1BC8">
              <w:rPr>
                <w:rFonts w:eastAsia="Calibri"/>
                <w:sz w:val="18"/>
                <w:szCs w:val="18"/>
              </w:rPr>
              <w:t>0010.3001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5D1BC8" w:rsidRPr="005D1BC8">
              <w:rPr>
                <w:sz w:val="18"/>
                <w:szCs w:val="18"/>
              </w:rPr>
              <w:t>Drenagem e Pavimentação de Logradouros na Região Oceân</w:t>
            </w:r>
            <w:r w:rsidR="005D1BC8">
              <w:rPr>
                <w:sz w:val="18"/>
                <w:szCs w:val="18"/>
              </w:rPr>
              <w:t>ica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41.655.588,76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5D1B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5D1BC8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5D1BC8">
            <w:pPr>
              <w:rPr>
                <w:sz w:val="18"/>
                <w:szCs w:val="18"/>
              </w:rPr>
            </w:pPr>
            <w:r w:rsidRPr="005D1BC8">
              <w:rPr>
                <w:rFonts w:ascii="Calibri" w:eastAsia="Calibri" w:hAnsi="Calibri" w:cs="Calibri"/>
                <w:sz w:val="18"/>
                <w:szCs w:val="18"/>
              </w:rPr>
              <w:t>R$ 41.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3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55.588,76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B48" w:rsidRDefault="00E23B48">
      <w:r>
        <w:separator/>
      </w:r>
    </w:p>
  </w:endnote>
  <w:endnote w:type="continuationSeparator" w:id="0">
    <w:p w:rsidR="00E23B48" w:rsidRDefault="00E23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B48" w:rsidRDefault="00E23B48">
      <w:r>
        <w:separator/>
      </w:r>
    </w:p>
  </w:footnote>
  <w:footnote w:type="continuationSeparator" w:id="0">
    <w:p w:rsidR="00E23B48" w:rsidRDefault="00E23B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3CA7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16542"/>
    <w:rsid w:val="009252F8"/>
    <w:rsid w:val="009267FC"/>
    <w:rsid w:val="00933F32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9621E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23B48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203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1303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2023-12-12T21:06:00Z</dcterms:created>
  <dcterms:modified xsi:type="dcterms:W3CDTF">2023-12-12T23:10:00Z</dcterms:modified>
</cp:coreProperties>
</file>