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FC6079">
      <w:pPr>
        <w:pStyle w:val="Corpodetexto"/>
        <w:ind w:left="3261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FC6079" w:rsidRPr="00FC6079">
        <w:rPr>
          <w:b/>
          <w:i/>
          <w:sz w:val="20"/>
        </w:rPr>
        <w:t>Rodovia Amaral Peixoto, Nº 170 (Rua C) – Baldeador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FC6079" w:rsidRPr="00FC6079">
        <w:t>Rodovia Amaral Peixoto</w:t>
      </w:r>
      <w:r w:rsidR="00FC6079">
        <w:t>,</w:t>
      </w:r>
      <w:r w:rsidR="00FC6079" w:rsidRPr="00FC6079">
        <w:t xml:space="preserve"> Nº 170 (Rua C) – Baldeador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FC6079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FC6079">
              <w:rPr>
                <w:rFonts w:cs="Calibri"/>
                <w:sz w:val="18"/>
                <w:szCs w:val="18"/>
              </w:rPr>
              <w:t xml:space="preserve">Drenagem e Pavimentação da Rodovia Amaral Peixoto, Nº 170 (Rua C) – </w:t>
            </w:r>
            <w:proofErr w:type="gramStart"/>
            <w:r w:rsidRPr="00FC6079">
              <w:rPr>
                <w:rFonts w:cs="Calibri"/>
                <w:sz w:val="18"/>
                <w:szCs w:val="18"/>
              </w:rPr>
              <w:t>Baldeador</w:t>
            </w:r>
            <w:proofErr w:type="gram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D563B4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D563B4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D563B4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D563B4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E2751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5E2751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FC60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FC607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FC6079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 w:rsidR="00FC6079"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FC6079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BC0" w:rsidRDefault="00DA6BC0">
      <w:r>
        <w:separator/>
      </w:r>
    </w:p>
  </w:endnote>
  <w:endnote w:type="continuationSeparator" w:id="0">
    <w:p w:rsidR="00DA6BC0" w:rsidRDefault="00DA6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BC0" w:rsidRDefault="00DA6BC0">
      <w:r>
        <w:separator/>
      </w:r>
    </w:p>
  </w:footnote>
  <w:footnote w:type="continuationSeparator" w:id="0">
    <w:p w:rsidR="00DA6BC0" w:rsidRDefault="00DA6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771A9053" wp14:editId="511FC4E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2751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C589B"/>
    <w:rsid w:val="00A02543"/>
    <w:rsid w:val="00A9284F"/>
    <w:rsid w:val="00AB43E2"/>
    <w:rsid w:val="00AC1AF8"/>
    <w:rsid w:val="00AE6813"/>
    <w:rsid w:val="00B077F0"/>
    <w:rsid w:val="00B109A2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563B4"/>
    <w:rsid w:val="00D671EC"/>
    <w:rsid w:val="00D92C96"/>
    <w:rsid w:val="00DA6BC0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C6079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1353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2023-12-12T16:16:00Z</dcterms:created>
  <dcterms:modified xsi:type="dcterms:W3CDTF">2023-12-12T23:09:00Z</dcterms:modified>
</cp:coreProperties>
</file>