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>Projeto de Lei N.º 0</w:t>
      </w:r>
      <w:r w:rsidR="0040706E" w:rsidRPr="0040706E">
        <w:rPr>
          <w:b/>
          <w:bCs/>
          <w:smallCaps/>
          <w:spacing w:val="20"/>
          <w:sz w:val="24"/>
        </w:rPr>
        <w:t>193</w:t>
      </w:r>
      <w:r w:rsidRPr="0040706E">
        <w:rPr>
          <w:b/>
          <w:bCs/>
          <w:smallCaps/>
          <w:spacing w:val="20"/>
          <w:sz w:val="24"/>
        </w:rPr>
        <w:t>/202</w:t>
      </w:r>
      <w:r w:rsidR="0040706E" w:rsidRPr="0040706E">
        <w:rPr>
          <w:b/>
          <w:bCs/>
          <w:smallCaps/>
          <w:spacing w:val="20"/>
          <w:sz w:val="24"/>
        </w:rPr>
        <w:t>3</w:t>
      </w:r>
    </w:p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40706E">
        <w:rPr>
          <w:b/>
          <w:bCs/>
          <w:smallCaps/>
          <w:spacing w:val="20"/>
          <w:sz w:val="22"/>
        </w:rPr>
        <w:t>(Mensagem Executiva n.º 0</w:t>
      </w:r>
      <w:r w:rsidR="00C86D9F">
        <w:rPr>
          <w:b/>
          <w:bCs/>
          <w:smallCaps/>
          <w:spacing w:val="20"/>
          <w:sz w:val="22"/>
        </w:rPr>
        <w:t>23</w:t>
      </w:r>
      <w:r w:rsidRPr="0040706E">
        <w:rPr>
          <w:b/>
          <w:bCs/>
          <w:smallCaps/>
          <w:spacing w:val="20"/>
          <w:sz w:val="22"/>
        </w:rPr>
        <w:t>/202</w:t>
      </w:r>
      <w:r w:rsidR="00C86D9F">
        <w:rPr>
          <w:b/>
          <w:bCs/>
          <w:smallCaps/>
          <w:spacing w:val="20"/>
          <w:sz w:val="22"/>
        </w:rPr>
        <w:t>3</w:t>
      </w:r>
      <w:r w:rsidRPr="0040706E">
        <w:rPr>
          <w:b/>
          <w:bCs/>
          <w:smallCaps/>
          <w:spacing w:val="20"/>
          <w:sz w:val="22"/>
        </w:rPr>
        <w:t>)</w:t>
      </w:r>
    </w:p>
    <w:p w:rsidR="008E5829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F31BF" w:rsidRDefault="00EF31BF" w:rsidP="006B07FF">
      <w:pPr>
        <w:pStyle w:val="Corpodetexto"/>
        <w:ind w:left="4253"/>
        <w:rPr>
          <w:b/>
          <w:bCs/>
          <w:smallCaps/>
          <w:spacing w:val="20"/>
          <w:sz w:val="20"/>
        </w:rPr>
      </w:pPr>
      <w:r w:rsidRPr="00EF31BF">
        <w:rPr>
          <w:b/>
          <w:bCs/>
          <w:smallCaps/>
          <w:spacing w:val="20"/>
          <w:sz w:val="20"/>
          <w:u w:val="single"/>
        </w:rPr>
        <w:t>Ementa:</w:t>
      </w:r>
      <w:r w:rsidRPr="00EF31BF">
        <w:rPr>
          <w:b/>
          <w:bCs/>
          <w:smallCaps/>
          <w:spacing w:val="20"/>
          <w:sz w:val="20"/>
        </w:rPr>
        <w:t xml:space="preserve"> </w:t>
      </w:r>
      <w:r w:rsidRPr="00EF31BF">
        <w:rPr>
          <w:b/>
          <w:i/>
          <w:sz w:val="20"/>
        </w:rPr>
        <w:t xml:space="preserve">Acrescenta </w:t>
      </w:r>
      <w:r w:rsidR="00D93ED3">
        <w:rPr>
          <w:b/>
          <w:i/>
          <w:sz w:val="20"/>
        </w:rPr>
        <w:t xml:space="preserve">a </w:t>
      </w:r>
      <w:r w:rsidRPr="00EF31BF">
        <w:rPr>
          <w:b/>
          <w:i/>
          <w:sz w:val="20"/>
        </w:rPr>
        <w:t xml:space="preserve">ação </w:t>
      </w:r>
      <w:r w:rsidR="00FA560B" w:rsidRPr="00FA560B">
        <w:rPr>
          <w:b/>
          <w:i/>
          <w:sz w:val="20"/>
        </w:rPr>
        <w:t>Realização de Obras de Contenção em áreas de risco</w:t>
      </w:r>
      <w:r w:rsidR="00D93ED3">
        <w:rPr>
          <w:b/>
          <w:i/>
          <w:sz w:val="20"/>
        </w:rPr>
        <w:t xml:space="preserve"> </w:t>
      </w:r>
      <w:r w:rsidR="0083582B">
        <w:rPr>
          <w:b/>
          <w:i/>
          <w:sz w:val="20"/>
        </w:rPr>
        <w:t xml:space="preserve">da </w:t>
      </w:r>
      <w:r w:rsidR="00DD1BE0" w:rsidRPr="00DD1BE0">
        <w:rPr>
          <w:b/>
          <w:i/>
          <w:sz w:val="20"/>
        </w:rPr>
        <w:t>Rua Bezerra de Menezes – Fonseca</w:t>
      </w:r>
      <w:r w:rsidR="006C284B">
        <w:rPr>
          <w:b/>
          <w:i/>
          <w:sz w:val="20"/>
        </w:rPr>
        <w:t>,</w:t>
      </w:r>
      <w:r w:rsidR="00F77EFB" w:rsidRPr="00F77EFB">
        <w:rPr>
          <w:b/>
          <w:i/>
          <w:sz w:val="20"/>
        </w:rPr>
        <w:t xml:space="preserve"> </w:t>
      </w:r>
      <w:r w:rsidRPr="00EF31BF">
        <w:rPr>
          <w:b/>
          <w:i/>
          <w:sz w:val="20"/>
        </w:rPr>
        <w:t xml:space="preserve">no Projeto de Lei nº </w:t>
      </w:r>
      <w:proofErr w:type="gramStart"/>
      <w:r w:rsidRPr="00EF31BF">
        <w:rPr>
          <w:b/>
          <w:i/>
          <w:sz w:val="20"/>
        </w:rPr>
        <w:t>193/2023</w:t>
      </w:r>
      <w:proofErr w:type="gramEnd"/>
    </w:p>
    <w:p w:rsidR="00EF31BF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40706E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 xml:space="preserve">Emenda Aditiva N.º </w:t>
      </w:r>
    </w:p>
    <w:p w:rsidR="00CF010B" w:rsidRDefault="00CF010B">
      <w:pPr>
        <w:pStyle w:val="Corpodetexto"/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1º </w:t>
      </w:r>
      <w:r w:rsidRPr="005149D7">
        <w:t xml:space="preserve">- </w:t>
      </w:r>
      <w:r>
        <w:t xml:space="preserve">Fica adicionada ação orçamentária </w:t>
      </w:r>
      <w:r w:rsidR="00FA560B" w:rsidRPr="00FA560B">
        <w:t xml:space="preserve">Realização de Obras de Contenção em áreas de risco da </w:t>
      </w:r>
      <w:r w:rsidR="00DD1BE0" w:rsidRPr="00DD1BE0">
        <w:t>Rua Bezerra de Menezes – Fonseca</w:t>
      </w:r>
      <w:r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535DAD" w:rsidRDefault="00FA560B" w:rsidP="00CC6596">
            <w:pPr>
              <w:textAlignment w:val="baseline"/>
            </w:pPr>
            <w:r w:rsidRPr="00FA560B">
              <w:t>0132 RESILIÊNCIA A DESASTRES</w:t>
            </w:r>
          </w:p>
        </w:tc>
      </w:tr>
      <w:tr w:rsidR="0040706E" w:rsidRPr="00BE051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FA560B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FA560B">
              <w:rPr>
                <w:rFonts w:cs="Calibri"/>
                <w:sz w:val="18"/>
                <w:szCs w:val="18"/>
              </w:rPr>
              <w:t xml:space="preserve">Realização de Obras de Contenção em áreas de risco da </w:t>
            </w:r>
            <w:r w:rsidR="00DD1BE0" w:rsidRPr="00DD1BE0">
              <w:rPr>
                <w:rFonts w:cs="Calibri"/>
                <w:sz w:val="18"/>
                <w:szCs w:val="18"/>
              </w:rPr>
              <w:t>Rua Bezerra de Menezes – Fonseca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8A0942" w:rsidRDefault="0040706E" w:rsidP="006B07FF">
            <w:pPr>
              <w:textAlignment w:val="baseline"/>
              <w:rPr>
                <w:sz w:val="20"/>
                <w:szCs w:val="20"/>
              </w:rPr>
            </w:pPr>
          </w:p>
        </w:tc>
      </w:tr>
      <w:tr w:rsidR="00023B76" w:rsidRPr="00BE051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FA560B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FA560B">
              <w:rPr>
                <w:rFonts w:cs="Calibri"/>
                <w:sz w:val="18"/>
                <w:szCs w:val="18"/>
              </w:rPr>
              <w:t xml:space="preserve">Unidade Orçamentária: </w:t>
            </w:r>
            <w:proofErr w:type="gramStart"/>
            <w:r w:rsidRPr="00FA560B">
              <w:rPr>
                <w:rFonts w:cs="Calibri"/>
                <w:sz w:val="18"/>
                <w:szCs w:val="18"/>
              </w:rPr>
              <w:t>51 - EMPRESA</w:t>
            </w:r>
            <w:proofErr w:type="gramEnd"/>
            <w:r w:rsidRPr="00FA560B">
              <w:rPr>
                <w:rFonts w:cs="Calibri"/>
                <w:sz w:val="18"/>
                <w:szCs w:val="18"/>
              </w:rPr>
              <w:t xml:space="preserve"> MUN DE MORADIA, URBANIZACAO E SANEAMENTO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C86D9F" w:rsidP="00023B76">
            <w:pPr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15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E051B" w:rsidRDefault="00C86D9F" w:rsidP="00CC6596">
            <w:pPr>
              <w:textAlignment w:val="baseline"/>
            </w:pPr>
            <w:r>
              <w:rPr>
                <w:rFonts w:cs="Calibri"/>
                <w:sz w:val="18"/>
                <w:szCs w:val="18"/>
              </w:rPr>
              <w:t>451</w:t>
            </w:r>
          </w:p>
        </w:tc>
      </w:tr>
      <w:tr w:rsidR="0040706E" w:rsidRPr="00BE051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40706E">
              <w:rPr>
                <w:rFonts w:cs="Calibri"/>
                <w:b/>
                <w:bCs/>
                <w:sz w:val="18"/>
                <w:szCs w:val="18"/>
              </w:rPr>
              <w:t>O ORÇAMENTÁRIA</w:t>
            </w:r>
            <w:proofErr w:type="gramEnd"/>
            <w:r w:rsidRPr="0040706E">
              <w:rPr>
                <w:rFonts w:cs="Calibri"/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BE051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B37486" w:rsidP="00DD1BE0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R$ </w:t>
            </w:r>
            <w:r w:rsidR="00DD1BE0">
              <w:rPr>
                <w:rFonts w:cs="Calibri"/>
                <w:sz w:val="18"/>
                <w:szCs w:val="18"/>
              </w:rPr>
              <w:t>1</w:t>
            </w:r>
            <w:r w:rsidR="00655D8C" w:rsidRPr="00655D8C">
              <w:rPr>
                <w:rFonts w:cs="Calibri"/>
                <w:sz w:val="18"/>
                <w:szCs w:val="18"/>
              </w:rPr>
              <w:t>0</w:t>
            </w:r>
            <w:r w:rsidR="00C86D9F">
              <w:rPr>
                <w:rFonts w:cs="Calibri"/>
                <w:sz w:val="18"/>
                <w:szCs w:val="18"/>
              </w:rPr>
              <w:t>0</w:t>
            </w:r>
            <w:r w:rsidR="00655D8C" w:rsidRPr="00655D8C">
              <w:rPr>
                <w:rFonts w:cs="Calibri"/>
                <w:sz w:val="18"/>
                <w:szCs w:val="18"/>
              </w:rPr>
              <w:t>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40706E" w:rsidRDefault="0040706E" w:rsidP="0040706E">
      <w:pPr>
        <w:spacing w:after="120"/>
        <w:jc w:val="both"/>
        <w:rPr>
          <w:b/>
        </w:rPr>
      </w:pPr>
    </w:p>
    <w:p w:rsidR="002C6586" w:rsidRDefault="0040706E" w:rsidP="002C6586">
      <w:pPr>
        <w:spacing w:after="120"/>
        <w:jc w:val="both"/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  <w:r w:rsidR="002C6586" w:rsidRPr="002C6586">
        <w:t xml:space="preserve"> 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2C6586" w:rsidTr="00A32F38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ÓRGÃO/</w:t>
            </w:r>
            <w:r w:rsidRPr="15DE1893">
              <w:rPr>
                <w:b/>
                <w:bCs/>
                <w:sz w:val="18"/>
                <w:szCs w:val="18"/>
              </w:rPr>
              <w:t>UNIDADE ORÇAMENTÁRIA </w:t>
            </w:r>
            <w:r w:rsidRPr="15DE1893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A560B" w:rsidRPr="00FA560B" w:rsidRDefault="00FA560B" w:rsidP="00FA560B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FA560B">
              <w:rPr>
                <w:rFonts w:ascii="Calibri" w:eastAsia="Calibri" w:hAnsi="Calibri" w:cs="Calibri"/>
                <w:sz w:val="18"/>
                <w:szCs w:val="18"/>
              </w:rPr>
              <w:t xml:space="preserve">Órgão: </w:t>
            </w:r>
            <w:proofErr w:type="gramStart"/>
            <w:r w:rsidRPr="00FA560B">
              <w:rPr>
                <w:rFonts w:ascii="Calibri" w:eastAsia="Calibri" w:hAnsi="Calibri" w:cs="Calibri"/>
                <w:sz w:val="18"/>
                <w:szCs w:val="18"/>
              </w:rPr>
              <w:t>53 - SECRETARIA</w:t>
            </w:r>
            <w:proofErr w:type="gramEnd"/>
            <w:r w:rsidRPr="00FA560B">
              <w:rPr>
                <w:rFonts w:ascii="Calibri" w:eastAsia="Calibri" w:hAnsi="Calibri" w:cs="Calibri"/>
                <w:sz w:val="18"/>
                <w:szCs w:val="18"/>
              </w:rPr>
              <w:t xml:space="preserve"> MUNICIPAL DE OBRAS E INFRAESTRUTURA</w:t>
            </w:r>
          </w:p>
          <w:p w:rsidR="00FA560B" w:rsidRDefault="00FA560B" w:rsidP="00FA560B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FA560B">
              <w:rPr>
                <w:rFonts w:ascii="Calibri" w:eastAsia="Calibri" w:hAnsi="Calibri" w:cs="Calibri"/>
                <w:sz w:val="18"/>
                <w:szCs w:val="18"/>
              </w:rPr>
              <w:t xml:space="preserve">Unidade Orçamentária: </w:t>
            </w:r>
          </w:p>
          <w:p w:rsidR="002C6586" w:rsidRDefault="00FA560B" w:rsidP="00FA560B">
            <w:pPr>
              <w:rPr>
                <w:rFonts w:ascii="Calibri" w:eastAsia="Calibri" w:hAnsi="Calibri" w:cs="Calibri"/>
                <w:sz w:val="18"/>
                <w:szCs w:val="18"/>
              </w:rPr>
            </w:pPr>
            <w:proofErr w:type="gramStart"/>
            <w:r w:rsidRPr="00FA560B">
              <w:rPr>
                <w:rFonts w:ascii="Calibri" w:eastAsia="Calibri" w:hAnsi="Calibri" w:cs="Calibri"/>
                <w:sz w:val="18"/>
                <w:szCs w:val="18"/>
              </w:rPr>
              <w:t>51 - EMPRESA</w:t>
            </w:r>
            <w:proofErr w:type="gramEnd"/>
            <w:r w:rsidRPr="00FA560B">
              <w:rPr>
                <w:rFonts w:ascii="Calibri" w:eastAsia="Calibri" w:hAnsi="Calibri" w:cs="Calibri"/>
                <w:sz w:val="18"/>
                <w:szCs w:val="18"/>
              </w:rPr>
              <w:t xml:space="preserve"> MUN DE MORADIA, URBANIZACAO E SANEAMENTO</w:t>
            </w:r>
          </w:p>
        </w:tc>
      </w:tr>
      <w:tr w:rsidR="002C6586" w:rsidTr="00A32F38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C6586" w:rsidRPr="006C284B" w:rsidRDefault="002C6586" w:rsidP="00FA560B"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15.45</w:t>
            </w:r>
            <w:r w:rsidR="00FA560B">
              <w:rPr>
                <w:rFonts w:eastAsia="Calibri"/>
                <w:sz w:val="18"/>
                <w:szCs w:val="18"/>
              </w:rPr>
              <w:t>1</w:t>
            </w:r>
            <w:r>
              <w:rPr>
                <w:rFonts w:eastAsia="Calibri"/>
                <w:sz w:val="18"/>
                <w:szCs w:val="18"/>
              </w:rPr>
              <w:t>.</w:t>
            </w:r>
            <w:r w:rsidR="00FA560B" w:rsidRPr="00FA560B">
              <w:rPr>
                <w:rFonts w:eastAsia="Calibri"/>
                <w:sz w:val="18"/>
                <w:szCs w:val="18"/>
              </w:rPr>
              <w:t>0132.3008</w:t>
            </w:r>
            <w:r w:rsidR="00FA560B">
              <w:rPr>
                <w:rFonts w:eastAsia="Calibri"/>
                <w:sz w:val="18"/>
                <w:szCs w:val="18"/>
              </w:rPr>
              <w:t xml:space="preserve"> </w:t>
            </w:r>
            <w:r w:rsidRPr="006C284B">
              <w:rPr>
                <w:sz w:val="18"/>
                <w:szCs w:val="18"/>
              </w:rPr>
              <w:t xml:space="preserve">- </w:t>
            </w:r>
            <w:r w:rsidR="00FA560B" w:rsidRPr="00FA560B">
              <w:rPr>
                <w:sz w:val="18"/>
                <w:szCs w:val="18"/>
              </w:rPr>
              <w:t>Realização de Obras de Contenção em áreas de risco</w:t>
            </w:r>
          </w:p>
        </w:tc>
      </w:tr>
      <w:tr w:rsidR="002C6586" w:rsidTr="00A32F38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META FINANCEIRA </w:t>
            </w:r>
            <w:r>
              <w:rPr>
                <w:b/>
                <w:bCs/>
                <w:sz w:val="18"/>
                <w:szCs w:val="18"/>
              </w:rPr>
              <w:t>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R</w:t>
            </w:r>
            <w:r w:rsidR="00FA560B">
              <w:rPr>
                <w:rFonts w:ascii="Calibri" w:eastAsia="Calibri" w:hAnsi="Calibri" w:cs="Calibri"/>
                <w:sz w:val="18"/>
                <w:szCs w:val="18"/>
              </w:rPr>
              <w:t>$</w:t>
            </w:r>
            <w:r>
              <w:t xml:space="preserve"> </w:t>
            </w:r>
            <w:r w:rsidR="00FA560B" w:rsidRPr="00FA560B">
              <w:rPr>
                <w:rFonts w:ascii="Calibri" w:eastAsia="Calibri" w:hAnsi="Calibri" w:cs="Calibri"/>
                <w:sz w:val="18"/>
                <w:szCs w:val="18"/>
              </w:rPr>
              <w:t>5.943.501,60</w:t>
            </w:r>
          </w:p>
        </w:tc>
      </w:tr>
      <w:tr w:rsidR="002C6586" w:rsidTr="00A32F38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VALOR </w:t>
            </w:r>
            <w:r>
              <w:rPr>
                <w:b/>
                <w:bCs/>
                <w:sz w:val="18"/>
                <w:szCs w:val="18"/>
              </w:rPr>
              <w:t xml:space="preserve">PROPOSTO PARA COMPENSAÇÃO NA </w:t>
            </w:r>
            <w:r w:rsidRPr="15DE1893">
              <w:rPr>
                <w:b/>
                <w:bCs/>
                <w:sz w:val="18"/>
                <w:szCs w:val="18"/>
              </w:rPr>
              <w:t>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2C6586" w:rsidP="00DD1BE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R$ </w:t>
            </w:r>
            <w:r w:rsidR="00DD1BE0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00.000,00</w:t>
            </w:r>
          </w:p>
        </w:tc>
      </w:tr>
      <w:tr w:rsidR="002C6586" w:rsidTr="00A32F38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DD1BE0" w:rsidP="002C6586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R$ 5.8</w:t>
            </w:r>
            <w:bookmarkStart w:id="0" w:name="_GoBack"/>
            <w:bookmarkEnd w:id="0"/>
            <w:r w:rsidR="00FA560B" w:rsidRPr="00FA560B">
              <w:rPr>
                <w:rFonts w:ascii="Calibri" w:eastAsia="Calibri" w:hAnsi="Calibri" w:cs="Calibri"/>
                <w:sz w:val="18"/>
                <w:szCs w:val="18"/>
              </w:rPr>
              <w:t>43.501,60</w:t>
            </w:r>
          </w:p>
        </w:tc>
      </w:tr>
    </w:tbl>
    <w:p w:rsidR="002C6586" w:rsidRDefault="002C6586" w:rsidP="002C6586">
      <w:pPr>
        <w:pStyle w:val="Corpodetexto"/>
      </w:pPr>
    </w:p>
    <w:p w:rsidR="003C5134" w:rsidRPr="00EF31BF" w:rsidRDefault="008E5829" w:rsidP="002C6586">
      <w:pPr>
        <w:spacing w:after="120"/>
        <w:jc w:val="both"/>
      </w:pPr>
      <w:r w:rsidRPr="00EF31BF">
        <w:t xml:space="preserve">Sala de Sessões, </w:t>
      </w:r>
      <w:r w:rsidR="0040706E" w:rsidRPr="00EF31BF">
        <w:t>30 de novembro de 2023.</w:t>
      </w:r>
    </w:p>
    <w:p w:rsidR="008E5829" w:rsidRPr="00EF31BF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F31BF">
        <w:rPr>
          <w:b/>
          <w:noProof/>
          <w:sz w:val="24"/>
        </w:rPr>
        <w:drawing>
          <wp:inline distT="0" distB="0" distL="0" distR="0" wp14:anchorId="1BD6D8A3" wp14:editId="1C41B744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F31BF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Rodrigo</w:t>
      </w:r>
      <w:r w:rsidR="008E5829" w:rsidRPr="00EF31BF">
        <w:rPr>
          <w:b/>
          <w:bCs/>
          <w:i/>
          <w:iCs/>
          <w:sz w:val="24"/>
        </w:rPr>
        <w:t xml:space="preserve"> Farah</w:t>
      </w:r>
    </w:p>
    <w:p w:rsidR="000634B4" w:rsidRPr="00EF31BF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Vereador</w:t>
      </w:r>
    </w:p>
    <w:sectPr w:rsidR="000634B4" w:rsidRPr="00EF31BF" w:rsidSect="003D582F">
      <w:headerReference w:type="default" r:id="rId8"/>
      <w:footerReference w:type="default" r:id="rId9"/>
      <w:pgSz w:w="11907" w:h="16840" w:code="9"/>
      <w:pgMar w:top="539" w:right="1701" w:bottom="902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36E8" w:rsidRDefault="009D36E8">
      <w:r>
        <w:separator/>
      </w:r>
    </w:p>
  </w:endnote>
  <w:endnote w:type="continuationSeparator" w:id="0">
    <w:p w:rsidR="009D36E8" w:rsidRDefault="009D36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36E8" w:rsidRDefault="009D36E8">
      <w:r>
        <w:separator/>
      </w:r>
    </w:p>
  </w:footnote>
  <w:footnote w:type="continuationSeparator" w:id="0">
    <w:p w:rsidR="009D36E8" w:rsidRDefault="009D36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66AB57AF" wp14:editId="564FB90D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0D18"/>
    <w:rsid w:val="0005599E"/>
    <w:rsid w:val="000634B4"/>
    <w:rsid w:val="00073403"/>
    <w:rsid w:val="0007693E"/>
    <w:rsid w:val="00084C6A"/>
    <w:rsid w:val="00094085"/>
    <w:rsid w:val="000A65BA"/>
    <w:rsid w:val="000A6E64"/>
    <w:rsid w:val="000B55D1"/>
    <w:rsid w:val="000B619E"/>
    <w:rsid w:val="000E791C"/>
    <w:rsid w:val="00107333"/>
    <w:rsid w:val="0011319E"/>
    <w:rsid w:val="00147492"/>
    <w:rsid w:val="00182742"/>
    <w:rsid w:val="0019125F"/>
    <w:rsid w:val="00191500"/>
    <w:rsid w:val="001A58DE"/>
    <w:rsid w:val="001C4CC6"/>
    <w:rsid w:val="001D4511"/>
    <w:rsid w:val="00202FA6"/>
    <w:rsid w:val="00203051"/>
    <w:rsid w:val="002175DC"/>
    <w:rsid w:val="00244987"/>
    <w:rsid w:val="00273A04"/>
    <w:rsid w:val="00291879"/>
    <w:rsid w:val="00292FC1"/>
    <w:rsid w:val="00296DD6"/>
    <w:rsid w:val="002A705B"/>
    <w:rsid w:val="002B02C9"/>
    <w:rsid w:val="002B7E89"/>
    <w:rsid w:val="002C6586"/>
    <w:rsid w:val="002E35B6"/>
    <w:rsid w:val="00305A68"/>
    <w:rsid w:val="003178F3"/>
    <w:rsid w:val="0032391F"/>
    <w:rsid w:val="00332546"/>
    <w:rsid w:val="003325E4"/>
    <w:rsid w:val="00354B1D"/>
    <w:rsid w:val="00357ABD"/>
    <w:rsid w:val="00357F5D"/>
    <w:rsid w:val="0036043D"/>
    <w:rsid w:val="00375E4A"/>
    <w:rsid w:val="003B39DE"/>
    <w:rsid w:val="003C5134"/>
    <w:rsid w:val="003D582F"/>
    <w:rsid w:val="003D7279"/>
    <w:rsid w:val="003E607B"/>
    <w:rsid w:val="003F3BFF"/>
    <w:rsid w:val="00401722"/>
    <w:rsid w:val="0040706E"/>
    <w:rsid w:val="00411B60"/>
    <w:rsid w:val="00441C4A"/>
    <w:rsid w:val="00452D1B"/>
    <w:rsid w:val="00471286"/>
    <w:rsid w:val="004833BE"/>
    <w:rsid w:val="004A08C6"/>
    <w:rsid w:val="004B1FC2"/>
    <w:rsid w:val="004C5431"/>
    <w:rsid w:val="004F6391"/>
    <w:rsid w:val="00501837"/>
    <w:rsid w:val="005032FA"/>
    <w:rsid w:val="0052076E"/>
    <w:rsid w:val="00522074"/>
    <w:rsid w:val="005368D5"/>
    <w:rsid w:val="00540129"/>
    <w:rsid w:val="00570CA2"/>
    <w:rsid w:val="00573344"/>
    <w:rsid w:val="005741F1"/>
    <w:rsid w:val="00586E33"/>
    <w:rsid w:val="005E766F"/>
    <w:rsid w:val="005F4C6A"/>
    <w:rsid w:val="00601066"/>
    <w:rsid w:val="00607C5B"/>
    <w:rsid w:val="0062772E"/>
    <w:rsid w:val="006339CA"/>
    <w:rsid w:val="00634E1C"/>
    <w:rsid w:val="00655D8C"/>
    <w:rsid w:val="006744E2"/>
    <w:rsid w:val="006803B1"/>
    <w:rsid w:val="006B07FF"/>
    <w:rsid w:val="006B2C49"/>
    <w:rsid w:val="006B3F6C"/>
    <w:rsid w:val="006C284B"/>
    <w:rsid w:val="006F242A"/>
    <w:rsid w:val="006F7DB8"/>
    <w:rsid w:val="007369F7"/>
    <w:rsid w:val="007534FD"/>
    <w:rsid w:val="0076166D"/>
    <w:rsid w:val="00770F48"/>
    <w:rsid w:val="00781B52"/>
    <w:rsid w:val="00793059"/>
    <w:rsid w:val="007A4C4C"/>
    <w:rsid w:val="007A4EC2"/>
    <w:rsid w:val="007D7D49"/>
    <w:rsid w:val="00813089"/>
    <w:rsid w:val="0083582B"/>
    <w:rsid w:val="008841FD"/>
    <w:rsid w:val="008A0942"/>
    <w:rsid w:val="008A52A2"/>
    <w:rsid w:val="008B0E9B"/>
    <w:rsid w:val="008C0898"/>
    <w:rsid w:val="008C1DA1"/>
    <w:rsid w:val="008C74B5"/>
    <w:rsid w:val="008E5829"/>
    <w:rsid w:val="00902BE4"/>
    <w:rsid w:val="009252F8"/>
    <w:rsid w:val="009267FC"/>
    <w:rsid w:val="009A443E"/>
    <w:rsid w:val="009D36E8"/>
    <w:rsid w:val="009D554D"/>
    <w:rsid w:val="00A02543"/>
    <w:rsid w:val="00A30417"/>
    <w:rsid w:val="00A9284F"/>
    <w:rsid w:val="00AA12A2"/>
    <w:rsid w:val="00AB43E2"/>
    <w:rsid w:val="00AC1AF8"/>
    <w:rsid w:val="00AE6813"/>
    <w:rsid w:val="00B077F0"/>
    <w:rsid w:val="00B14609"/>
    <w:rsid w:val="00B37486"/>
    <w:rsid w:val="00B47C0C"/>
    <w:rsid w:val="00B56F60"/>
    <w:rsid w:val="00B713A6"/>
    <w:rsid w:val="00B74C84"/>
    <w:rsid w:val="00B77EAC"/>
    <w:rsid w:val="00BB76B9"/>
    <w:rsid w:val="00BD22BD"/>
    <w:rsid w:val="00BF034A"/>
    <w:rsid w:val="00BF4AF0"/>
    <w:rsid w:val="00C01CA4"/>
    <w:rsid w:val="00C0458E"/>
    <w:rsid w:val="00C86D9F"/>
    <w:rsid w:val="00C94537"/>
    <w:rsid w:val="00CA1358"/>
    <w:rsid w:val="00CA6E13"/>
    <w:rsid w:val="00CD5AF3"/>
    <w:rsid w:val="00CE13A2"/>
    <w:rsid w:val="00CE3870"/>
    <w:rsid w:val="00CF010B"/>
    <w:rsid w:val="00CF4536"/>
    <w:rsid w:val="00D22004"/>
    <w:rsid w:val="00D25168"/>
    <w:rsid w:val="00D36CE0"/>
    <w:rsid w:val="00D51981"/>
    <w:rsid w:val="00D671EC"/>
    <w:rsid w:val="00D92C96"/>
    <w:rsid w:val="00D93ED3"/>
    <w:rsid w:val="00DD1BE0"/>
    <w:rsid w:val="00DE0290"/>
    <w:rsid w:val="00DE29F1"/>
    <w:rsid w:val="00DF5743"/>
    <w:rsid w:val="00E06D82"/>
    <w:rsid w:val="00E076D4"/>
    <w:rsid w:val="00E50292"/>
    <w:rsid w:val="00E51C96"/>
    <w:rsid w:val="00E571D4"/>
    <w:rsid w:val="00E964E9"/>
    <w:rsid w:val="00EB4F61"/>
    <w:rsid w:val="00EE3A82"/>
    <w:rsid w:val="00EF2540"/>
    <w:rsid w:val="00EF31BF"/>
    <w:rsid w:val="00F039DB"/>
    <w:rsid w:val="00F07EFA"/>
    <w:rsid w:val="00F10289"/>
    <w:rsid w:val="00F44244"/>
    <w:rsid w:val="00F6059A"/>
    <w:rsid w:val="00F64E04"/>
    <w:rsid w:val="00F65E90"/>
    <w:rsid w:val="00F77EFB"/>
    <w:rsid w:val="00F86EFF"/>
    <w:rsid w:val="00FA560B"/>
    <w:rsid w:val="00FC2D4F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1</TotalTime>
  <Pages>1</Pages>
  <Words>217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1392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2</cp:revision>
  <cp:lastPrinted>2020-10-29T23:44:00Z</cp:lastPrinted>
  <dcterms:created xsi:type="dcterms:W3CDTF">2023-12-12T23:00:00Z</dcterms:created>
  <dcterms:modified xsi:type="dcterms:W3CDTF">2023-12-12T23:00:00Z</dcterms:modified>
</cp:coreProperties>
</file>