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9043CD" w:rsidRPr="009043CD">
        <w:rPr>
          <w:b/>
          <w:i/>
          <w:sz w:val="20"/>
        </w:rPr>
        <w:t xml:space="preserve">realização da campanha do </w:t>
      </w:r>
      <w:r w:rsidR="00AF7E18" w:rsidRPr="00AF7E18">
        <w:rPr>
          <w:b/>
          <w:i/>
          <w:sz w:val="20"/>
        </w:rPr>
        <w:t>Dia Municipal de Alerta da Insuficiência Cardíaca</w:t>
      </w:r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2E2FF7">
        <w:rPr>
          <w:b/>
          <w:bCs/>
          <w:smallCaps/>
          <w:spacing w:val="20"/>
          <w:sz w:val="24"/>
        </w:rPr>
        <w:t>0</w:t>
      </w:r>
      <w:r w:rsidR="007F022D">
        <w:rPr>
          <w:b/>
          <w:bCs/>
          <w:smallCaps/>
          <w:spacing w:val="20"/>
          <w:sz w:val="24"/>
        </w:rPr>
        <w:t>95</w:t>
      </w:r>
      <w:bookmarkStart w:id="0" w:name="_GoBack"/>
      <w:bookmarkEnd w:id="0"/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</w:t>
      </w:r>
      <w:r w:rsidR="009043CD" w:rsidRPr="009043CD">
        <w:t xml:space="preserve">ação realização da campanha </w:t>
      </w:r>
      <w:r w:rsidR="00AF7E18" w:rsidRPr="00AF7E18">
        <w:t>Dia Municipal de Alerta da Insuficiência Cardíaca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1556AB" w:rsidP="00CC6596">
            <w:pPr>
              <w:textAlignment w:val="baseline"/>
            </w:pPr>
            <w:proofErr w:type="gramStart"/>
            <w:r w:rsidRPr="001556AB">
              <w:t>0133 ATENÇÃO</w:t>
            </w:r>
            <w:proofErr w:type="gramEnd"/>
            <w:r w:rsidRPr="001556AB">
              <w:t xml:space="preserve">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9043CD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9043CD">
              <w:rPr>
                <w:rFonts w:cs="Calibri"/>
                <w:sz w:val="18"/>
                <w:szCs w:val="18"/>
              </w:rPr>
              <w:t>R</w:t>
            </w:r>
            <w:r w:rsidR="009043CD" w:rsidRPr="009043CD">
              <w:rPr>
                <w:rFonts w:cs="Calibri"/>
                <w:sz w:val="18"/>
                <w:szCs w:val="18"/>
              </w:rPr>
              <w:t xml:space="preserve">ealização da campanha </w:t>
            </w:r>
            <w:r w:rsidR="00AF7E18" w:rsidRPr="00AF7E18">
              <w:rPr>
                <w:rFonts w:cs="Calibri"/>
                <w:sz w:val="18"/>
                <w:szCs w:val="18"/>
              </w:rPr>
              <w:t>Dia Municipal de Alerta da Insuficiência Cardíaca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9043CD" w:rsidP="00CC6596">
            <w:pPr>
              <w:textAlignment w:val="baseline"/>
            </w:pPr>
            <w:r w:rsidRPr="009043CD">
              <w:t>Realização de campanha de informação aos cidadãos conforme Lei Municipal n.º 3.474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1556A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1556AB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1556AB">
              <w:rPr>
                <w:rFonts w:cs="Calibri"/>
                <w:sz w:val="18"/>
                <w:szCs w:val="18"/>
              </w:rPr>
              <w:t>43 - FUNDO</w:t>
            </w:r>
            <w:proofErr w:type="gramEnd"/>
            <w:r w:rsidRPr="001556AB">
              <w:rPr>
                <w:rFonts w:cs="Calibri"/>
                <w:sz w:val="18"/>
                <w:szCs w:val="18"/>
              </w:rPr>
              <w:t xml:space="preserve"> 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9043CD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40706E" w:rsidP="00CC6596">
            <w:pPr>
              <w:textAlignment w:val="baseline"/>
            </w:pP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CE5305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CE5305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CE5305" w:rsidRDefault="00CE5305" w:rsidP="00CE5305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F7E18" w:rsidRPr="00AF7E18" w:rsidRDefault="00AF7E18" w:rsidP="00AF7E1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AF7E18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AF7E18">
              <w:rPr>
                <w:rFonts w:ascii="Calibri" w:eastAsia="Calibri" w:hAnsi="Calibri" w:cs="Calibri"/>
                <w:sz w:val="18"/>
                <w:szCs w:val="18"/>
              </w:rPr>
              <w:t>10 - SECRETARIA</w:t>
            </w:r>
            <w:proofErr w:type="gramEnd"/>
            <w:r w:rsidRPr="00AF7E18">
              <w:rPr>
                <w:rFonts w:ascii="Calibri" w:eastAsia="Calibri" w:hAnsi="Calibri" w:cs="Calibri"/>
                <w:sz w:val="18"/>
                <w:szCs w:val="18"/>
              </w:rPr>
              <w:t xml:space="preserve"> EXECUTIVA DO PREFEITO</w:t>
            </w:r>
          </w:p>
          <w:p w:rsidR="00CE5305" w:rsidRDefault="00AF7E18" w:rsidP="00AF7E1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AF7E18">
              <w:rPr>
                <w:rFonts w:ascii="Calibri" w:eastAsia="Calibri" w:hAnsi="Calibri" w:cs="Calibri"/>
                <w:sz w:val="18"/>
                <w:szCs w:val="18"/>
              </w:rPr>
              <w:t>Unidade Orçamentária: 52 - NITEROI EMPRESA DE LAZER E TURISMO - NELTUR</w:t>
            </w:r>
          </w:p>
        </w:tc>
      </w:tr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AF7E18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AF7E18">
              <w:rPr>
                <w:rFonts w:ascii="Calibri" w:eastAsia="Calibri" w:hAnsi="Calibri" w:cs="Calibri"/>
                <w:sz w:val="18"/>
                <w:szCs w:val="18"/>
              </w:rPr>
              <w:t>23.695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AF7E18">
              <w:rPr>
                <w:rFonts w:ascii="Calibri" w:eastAsia="Calibri" w:hAnsi="Calibri" w:cs="Calibri"/>
                <w:sz w:val="18"/>
                <w:szCs w:val="18"/>
              </w:rPr>
              <w:t>0138.6067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CE5305">
              <w:rPr>
                <w:rFonts w:ascii="Calibri" w:eastAsia="Calibri" w:hAnsi="Calibri" w:cs="Calibri"/>
                <w:sz w:val="18"/>
                <w:szCs w:val="18"/>
              </w:rPr>
              <w:t>-</w:t>
            </w:r>
            <w:r w:rsidR="00CE5305"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AF7E18">
              <w:rPr>
                <w:rFonts w:ascii="Calibri" w:eastAsia="Calibri" w:hAnsi="Calibri" w:cs="Calibri"/>
                <w:sz w:val="18"/>
                <w:szCs w:val="18"/>
              </w:rPr>
              <w:t>Realização</w:t>
            </w:r>
            <w:proofErr w:type="gramEnd"/>
            <w:r w:rsidRPr="00AF7E18">
              <w:rPr>
                <w:rFonts w:ascii="Calibri" w:eastAsia="Calibri" w:hAnsi="Calibri" w:cs="Calibri"/>
                <w:sz w:val="18"/>
                <w:szCs w:val="18"/>
              </w:rPr>
              <w:t xml:space="preserve"> das grandes festividades e eventos da cidade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AF7E18" w:rsidRPr="00AF7E18">
              <w:rPr>
                <w:rFonts w:ascii="Calibri" w:eastAsia="Calibri" w:hAnsi="Calibri" w:cs="Calibri"/>
                <w:sz w:val="18"/>
                <w:szCs w:val="18"/>
              </w:rPr>
              <w:t>23.268.452,12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1556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R$ 10.000,00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AF7E18" w:rsidP="00AF7E18">
            <w:pPr>
              <w:rPr>
                <w:sz w:val="18"/>
                <w:szCs w:val="18"/>
              </w:rPr>
            </w:pPr>
            <w:r w:rsidRPr="00AF7E18">
              <w:rPr>
                <w:rFonts w:ascii="Calibri" w:eastAsia="Calibri" w:hAnsi="Calibri" w:cs="Calibri"/>
                <w:sz w:val="18"/>
                <w:szCs w:val="18"/>
              </w:rPr>
              <w:t>R$ 23.2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5</w:t>
            </w:r>
            <w:r w:rsidRPr="00AF7E18">
              <w:rPr>
                <w:rFonts w:ascii="Calibri" w:eastAsia="Calibri" w:hAnsi="Calibri" w:cs="Calibri"/>
                <w:sz w:val="18"/>
                <w:szCs w:val="18"/>
              </w:rPr>
              <w:t>8.452,12</w:t>
            </w:r>
          </w:p>
        </w:tc>
      </w:tr>
    </w:tbl>
    <w:p w:rsidR="00CE5305" w:rsidRDefault="00CE5305" w:rsidP="00CE5305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29F" w:rsidRDefault="00B3129F">
      <w:r>
        <w:separator/>
      </w:r>
    </w:p>
  </w:endnote>
  <w:endnote w:type="continuationSeparator" w:id="0">
    <w:p w:rsidR="00B3129F" w:rsidRDefault="00B31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29F" w:rsidRDefault="00B3129F">
      <w:r>
        <w:separator/>
      </w:r>
    </w:p>
  </w:footnote>
  <w:footnote w:type="continuationSeparator" w:id="0">
    <w:p w:rsidR="00B3129F" w:rsidRDefault="00B312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C7FA3"/>
    <w:rsid w:val="000E791C"/>
    <w:rsid w:val="00107333"/>
    <w:rsid w:val="0011319E"/>
    <w:rsid w:val="00116066"/>
    <w:rsid w:val="00147492"/>
    <w:rsid w:val="001556AB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2FF7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D5CC9"/>
    <w:rsid w:val="005E766F"/>
    <w:rsid w:val="005F4C6A"/>
    <w:rsid w:val="00607C5B"/>
    <w:rsid w:val="0062772E"/>
    <w:rsid w:val="006319CA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7F022D"/>
    <w:rsid w:val="00813089"/>
    <w:rsid w:val="008841FD"/>
    <w:rsid w:val="008A52A2"/>
    <w:rsid w:val="008B0E9B"/>
    <w:rsid w:val="008C0898"/>
    <w:rsid w:val="008C74B5"/>
    <w:rsid w:val="008E5829"/>
    <w:rsid w:val="00902BE4"/>
    <w:rsid w:val="009043CD"/>
    <w:rsid w:val="009252F8"/>
    <w:rsid w:val="009267FC"/>
    <w:rsid w:val="00970D71"/>
    <w:rsid w:val="009A443E"/>
    <w:rsid w:val="009F3F37"/>
    <w:rsid w:val="00A0148C"/>
    <w:rsid w:val="00A02543"/>
    <w:rsid w:val="00A9284F"/>
    <w:rsid w:val="00AB43E2"/>
    <w:rsid w:val="00AC1AF8"/>
    <w:rsid w:val="00AE6813"/>
    <w:rsid w:val="00AF7E18"/>
    <w:rsid w:val="00B077F0"/>
    <w:rsid w:val="00B14609"/>
    <w:rsid w:val="00B3129F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C38D7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3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1374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2023-12-07T20:30:00Z</dcterms:created>
  <dcterms:modified xsi:type="dcterms:W3CDTF">2023-12-07T20:31:00Z</dcterms:modified>
</cp:coreProperties>
</file>