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A76451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A76451">
        <w:rPr>
          <w:b/>
          <w:bCs/>
          <w:smallCaps/>
          <w:spacing w:val="20"/>
          <w:sz w:val="22"/>
        </w:rPr>
        <w:t>Projeto de Lei N.º 0</w:t>
      </w:r>
      <w:r w:rsidR="0040706E" w:rsidRPr="00A76451">
        <w:rPr>
          <w:b/>
          <w:bCs/>
          <w:smallCaps/>
          <w:spacing w:val="20"/>
          <w:sz w:val="22"/>
        </w:rPr>
        <w:t>193</w:t>
      </w:r>
      <w:r w:rsidRPr="00A76451">
        <w:rPr>
          <w:b/>
          <w:bCs/>
          <w:smallCaps/>
          <w:spacing w:val="20"/>
          <w:sz w:val="22"/>
        </w:rPr>
        <w:t>/202</w:t>
      </w:r>
      <w:r w:rsidR="0040706E" w:rsidRPr="00A76451">
        <w:rPr>
          <w:b/>
          <w:bCs/>
          <w:smallCaps/>
          <w:spacing w:val="20"/>
          <w:sz w:val="22"/>
        </w:rPr>
        <w:t>3</w:t>
      </w:r>
    </w:p>
    <w:p w:rsidR="00441C4A" w:rsidRPr="00A76451" w:rsidRDefault="00441C4A" w:rsidP="00441C4A">
      <w:pPr>
        <w:pStyle w:val="Corpodetexto"/>
        <w:jc w:val="center"/>
        <w:rPr>
          <w:b/>
          <w:bCs/>
          <w:smallCaps/>
          <w:spacing w:val="20"/>
          <w:sz w:val="20"/>
        </w:rPr>
      </w:pPr>
      <w:r w:rsidRPr="00A76451">
        <w:rPr>
          <w:b/>
          <w:bCs/>
          <w:smallCaps/>
          <w:spacing w:val="20"/>
          <w:sz w:val="20"/>
        </w:rPr>
        <w:t>(Mensagem Executiva n.º 039/2020)</w:t>
      </w:r>
    </w:p>
    <w:p w:rsidR="008E5829" w:rsidRPr="000627D8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0627D8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0627D8">
        <w:rPr>
          <w:b/>
          <w:bCs/>
          <w:smallCaps/>
          <w:spacing w:val="20"/>
          <w:sz w:val="20"/>
          <w:u w:val="single"/>
        </w:rPr>
        <w:t>Ementa:</w:t>
      </w:r>
      <w:r w:rsidRPr="000627D8">
        <w:rPr>
          <w:b/>
          <w:bCs/>
          <w:smallCaps/>
          <w:spacing w:val="20"/>
          <w:sz w:val="20"/>
        </w:rPr>
        <w:t xml:space="preserve"> </w:t>
      </w:r>
      <w:r w:rsidRPr="000627D8">
        <w:rPr>
          <w:b/>
          <w:i/>
          <w:sz w:val="20"/>
        </w:rPr>
        <w:t xml:space="preserve">Acrescenta ação </w:t>
      </w:r>
      <w:r w:rsidR="00A76451" w:rsidRPr="00A76451">
        <w:rPr>
          <w:b/>
          <w:i/>
          <w:sz w:val="20"/>
        </w:rPr>
        <w:t>instalação de dispositivo moderador de tráfego - “</w:t>
      </w:r>
      <w:proofErr w:type="spellStart"/>
      <w:r w:rsidR="00A76451" w:rsidRPr="00A76451">
        <w:rPr>
          <w:b/>
          <w:i/>
          <w:sz w:val="20"/>
        </w:rPr>
        <w:t>traffic</w:t>
      </w:r>
      <w:proofErr w:type="spellEnd"/>
      <w:r w:rsidR="00A76451" w:rsidRPr="00A76451">
        <w:rPr>
          <w:b/>
          <w:i/>
          <w:sz w:val="20"/>
        </w:rPr>
        <w:t xml:space="preserve"> </w:t>
      </w:r>
      <w:proofErr w:type="spellStart"/>
      <w:r w:rsidR="00A76451" w:rsidRPr="00A76451">
        <w:rPr>
          <w:b/>
          <w:i/>
          <w:sz w:val="20"/>
        </w:rPr>
        <w:t>calming</w:t>
      </w:r>
      <w:proofErr w:type="spellEnd"/>
      <w:r w:rsidR="00A76451" w:rsidRPr="00A76451">
        <w:rPr>
          <w:b/>
          <w:i/>
          <w:sz w:val="20"/>
        </w:rPr>
        <w:t xml:space="preserve">” – </w:t>
      </w:r>
      <w:r w:rsidR="00222A60" w:rsidRPr="00222A60">
        <w:rPr>
          <w:b/>
          <w:i/>
          <w:sz w:val="20"/>
        </w:rPr>
        <w:t>na Rua</w:t>
      </w:r>
      <w:r w:rsidR="006E54DB" w:rsidRPr="006E54DB">
        <w:rPr>
          <w:b/>
          <w:i/>
          <w:sz w:val="20"/>
        </w:rPr>
        <w:t xml:space="preserve"> Lopes Trovão esquina com Cel. Moreira Cesar</w:t>
      </w:r>
      <w:r w:rsidR="006E54DB">
        <w:rPr>
          <w:b/>
          <w:i/>
          <w:sz w:val="20"/>
        </w:rPr>
        <w:t>,</w:t>
      </w:r>
      <w:r w:rsidR="00222A60" w:rsidRPr="00222A60">
        <w:rPr>
          <w:b/>
          <w:i/>
          <w:sz w:val="20"/>
        </w:rPr>
        <w:t xml:space="preserve"> Icaraí</w:t>
      </w:r>
      <w:r w:rsidR="00096B03" w:rsidRPr="000627D8">
        <w:rPr>
          <w:b/>
          <w:i/>
          <w:sz w:val="20"/>
        </w:rPr>
        <w:t>,</w:t>
      </w:r>
      <w:r w:rsidR="00A0148C" w:rsidRPr="000627D8">
        <w:rPr>
          <w:b/>
          <w:i/>
          <w:sz w:val="20"/>
        </w:rPr>
        <w:t xml:space="preserve"> </w:t>
      </w:r>
      <w:r w:rsidRPr="000627D8">
        <w:rPr>
          <w:b/>
          <w:i/>
          <w:sz w:val="20"/>
        </w:rPr>
        <w:t xml:space="preserve">no Projeto de Lei nº </w:t>
      </w:r>
      <w:proofErr w:type="gramStart"/>
      <w:r w:rsidRPr="000627D8">
        <w:rPr>
          <w:b/>
          <w:i/>
          <w:sz w:val="20"/>
        </w:rPr>
        <w:t>193/2023</w:t>
      </w:r>
      <w:proofErr w:type="gramEnd"/>
    </w:p>
    <w:p w:rsidR="00EF31BF" w:rsidRPr="000627D8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0627D8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0627D8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0627D8" w:rsidRDefault="00CF010B">
      <w:pPr>
        <w:pStyle w:val="Corpodetexto"/>
      </w:pPr>
    </w:p>
    <w:p w:rsidR="0040706E" w:rsidRPr="000627D8" w:rsidRDefault="0040706E" w:rsidP="0040706E">
      <w:pPr>
        <w:spacing w:after="120"/>
        <w:jc w:val="both"/>
      </w:pPr>
      <w:r w:rsidRPr="000627D8">
        <w:rPr>
          <w:b/>
        </w:rPr>
        <w:t xml:space="preserve">Art. 1º </w:t>
      </w:r>
      <w:r w:rsidRPr="000627D8">
        <w:t xml:space="preserve">- Fica adicionada ação orçamentária </w:t>
      </w:r>
      <w:r w:rsidR="00A76451" w:rsidRPr="00A76451">
        <w:t>instalação de dispositivo moderador de tráfego - “</w:t>
      </w:r>
      <w:proofErr w:type="spellStart"/>
      <w:r w:rsidR="00A76451" w:rsidRPr="00A76451">
        <w:t>traffic</w:t>
      </w:r>
      <w:proofErr w:type="spellEnd"/>
      <w:r w:rsidR="00A76451" w:rsidRPr="00A76451">
        <w:t xml:space="preserve"> </w:t>
      </w:r>
      <w:proofErr w:type="spellStart"/>
      <w:r w:rsidR="00A76451" w:rsidRPr="00A76451">
        <w:t>calming</w:t>
      </w:r>
      <w:proofErr w:type="spellEnd"/>
      <w:r w:rsidR="00A76451" w:rsidRPr="00A76451">
        <w:t xml:space="preserve">” – na </w:t>
      </w:r>
      <w:r w:rsidR="006E54DB" w:rsidRPr="006E54DB">
        <w:t xml:space="preserve">Rua Lopes Trovão </w:t>
      </w:r>
      <w:r w:rsidR="00222A60" w:rsidRPr="00222A60">
        <w:t>esquina com Cel. Moreira Cesar</w:t>
      </w:r>
      <w:r w:rsidR="00A76451" w:rsidRPr="00A76451">
        <w:t>, Icaraí</w:t>
      </w:r>
      <w:r w:rsidRPr="000627D8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096B03" w:rsidP="00CC6596">
            <w:pPr>
              <w:textAlignment w:val="baseline"/>
            </w:pPr>
            <w:proofErr w:type="gramStart"/>
            <w:r w:rsidRPr="000627D8">
              <w:t>0010 CIDADE</w:t>
            </w:r>
            <w:proofErr w:type="gramEnd"/>
            <w:r w:rsidRPr="000627D8">
              <w:t xml:space="preserve"> URBANIZADA</w:t>
            </w:r>
          </w:p>
        </w:tc>
      </w:tr>
      <w:tr w:rsidR="0040706E" w:rsidRPr="000627D8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A76451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 </w:t>
            </w:r>
            <w:r w:rsidR="00A76451" w:rsidRPr="00A76451">
              <w:rPr>
                <w:sz w:val="18"/>
                <w:szCs w:val="18"/>
              </w:rPr>
              <w:t>Instalação de “</w:t>
            </w:r>
            <w:proofErr w:type="spellStart"/>
            <w:r w:rsidR="00A76451" w:rsidRPr="00A76451">
              <w:rPr>
                <w:sz w:val="18"/>
                <w:szCs w:val="18"/>
              </w:rPr>
              <w:t>traffic</w:t>
            </w:r>
            <w:proofErr w:type="spellEnd"/>
            <w:r w:rsidR="00A76451" w:rsidRPr="00A76451">
              <w:rPr>
                <w:sz w:val="18"/>
                <w:szCs w:val="18"/>
              </w:rPr>
              <w:t xml:space="preserve"> </w:t>
            </w:r>
            <w:proofErr w:type="spellStart"/>
            <w:r w:rsidR="00A76451" w:rsidRPr="00A76451">
              <w:rPr>
                <w:sz w:val="18"/>
                <w:szCs w:val="18"/>
              </w:rPr>
              <w:t>calming</w:t>
            </w:r>
            <w:proofErr w:type="spellEnd"/>
            <w:r w:rsidR="00A76451" w:rsidRPr="00A76451">
              <w:rPr>
                <w:sz w:val="18"/>
                <w:szCs w:val="18"/>
              </w:rPr>
              <w:t xml:space="preserve">” na </w:t>
            </w:r>
            <w:r w:rsidR="006E54DB" w:rsidRPr="006E54DB">
              <w:rPr>
                <w:sz w:val="18"/>
                <w:szCs w:val="18"/>
              </w:rPr>
              <w:t xml:space="preserve">Rua Lopes Trovão </w:t>
            </w:r>
            <w:bookmarkStart w:id="0" w:name="_GoBack"/>
            <w:bookmarkEnd w:id="0"/>
            <w:r w:rsidR="00222A60" w:rsidRPr="00222A60">
              <w:rPr>
                <w:sz w:val="18"/>
                <w:szCs w:val="18"/>
              </w:rPr>
              <w:t>esquina com Cel. Moreira Cesar</w:t>
            </w:r>
          </w:p>
        </w:tc>
      </w:tr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</w:pPr>
          </w:p>
        </w:tc>
      </w:tr>
      <w:tr w:rsidR="00023B76" w:rsidRPr="000627D8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627D8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UNIDADE ORÇAMENTÁRIA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627D8" w:rsidRDefault="00A76451" w:rsidP="00CC6596">
            <w:pPr>
              <w:textAlignment w:val="baseline"/>
              <w:rPr>
                <w:sz w:val="18"/>
                <w:szCs w:val="18"/>
              </w:rPr>
            </w:pPr>
            <w:r w:rsidRPr="00A76451">
              <w:rPr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FUNÇÃO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SUBFUNÇÃO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096B03" w:rsidP="00CC6596">
            <w:pPr>
              <w:textAlignment w:val="baseline"/>
            </w:pPr>
            <w:r w:rsidRPr="000627D8">
              <w:rPr>
                <w:sz w:val="18"/>
                <w:szCs w:val="18"/>
              </w:rPr>
              <w:t>45</w:t>
            </w:r>
            <w:r w:rsidR="00A76451">
              <w:rPr>
                <w:sz w:val="18"/>
                <w:szCs w:val="18"/>
              </w:rPr>
              <w:t>2</w:t>
            </w:r>
          </w:p>
        </w:tc>
      </w:tr>
      <w:tr w:rsidR="0040706E" w:rsidRPr="000627D8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0627D8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0627D8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0627D8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0627D8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627D8" w:rsidRDefault="00F416CE" w:rsidP="00A76451">
            <w:pPr>
              <w:jc w:val="center"/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R$ </w:t>
            </w:r>
            <w:r w:rsidR="00A76451">
              <w:rPr>
                <w:sz w:val="18"/>
                <w:szCs w:val="18"/>
              </w:rPr>
              <w:t>1</w:t>
            </w:r>
            <w:r w:rsidR="00655D8C" w:rsidRPr="000627D8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0627D8" w:rsidRDefault="0040706E" w:rsidP="0040706E">
      <w:pPr>
        <w:spacing w:after="120"/>
        <w:jc w:val="both"/>
        <w:rPr>
          <w:b/>
        </w:rPr>
      </w:pPr>
    </w:p>
    <w:p w:rsidR="00B32812" w:rsidRPr="000627D8" w:rsidRDefault="00B32812" w:rsidP="00B32812">
      <w:pPr>
        <w:spacing w:after="120"/>
        <w:jc w:val="both"/>
      </w:pPr>
      <w:r w:rsidRPr="000627D8">
        <w:rPr>
          <w:b/>
        </w:rPr>
        <w:t xml:space="preserve">Art. 2º </w:t>
      </w:r>
      <w:r w:rsidRPr="000627D8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32812" w:rsidRPr="000627D8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ÓRGÃO/UNIDADE ORÇAMENTÁRIA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76451" w:rsidRPr="00A76451" w:rsidRDefault="00A76451" w:rsidP="00A76451">
            <w:pPr>
              <w:rPr>
                <w:rFonts w:eastAsia="Calibri"/>
                <w:sz w:val="18"/>
                <w:szCs w:val="18"/>
              </w:rPr>
            </w:pPr>
            <w:r w:rsidRPr="00A76451">
              <w:rPr>
                <w:rFonts w:eastAsia="Calibri"/>
                <w:sz w:val="18"/>
                <w:szCs w:val="18"/>
              </w:rPr>
              <w:t>Órgão: 26 - SEC MUNICIPAL DE CONSERVACAO E SERVICOS PÚBLICOS</w:t>
            </w:r>
          </w:p>
          <w:p w:rsidR="00B32812" w:rsidRPr="000627D8" w:rsidRDefault="00A76451" w:rsidP="00A76451">
            <w:pPr>
              <w:rPr>
                <w:rFonts w:eastAsia="Calibri"/>
                <w:sz w:val="18"/>
                <w:szCs w:val="18"/>
              </w:rPr>
            </w:pPr>
            <w:r w:rsidRPr="00A76451">
              <w:rPr>
                <w:rFonts w:eastAsia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B32812" w:rsidRPr="000627D8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0627D8" w:rsidP="00A76451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>15.452.</w:t>
            </w:r>
            <w:r w:rsidR="00A76451">
              <w:t xml:space="preserve"> </w:t>
            </w:r>
            <w:r w:rsidR="00A76451" w:rsidRPr="00A76451">
              <w:rPr>
                <w:rFonts w:eastAsia="Calibri"/>
                <w:sz w:val="18"/>
                <w:szCs w:val="18"/>
              </w:rPr>
              <w:t xml:space="preserve">0010.4011 </w:t>
            </w:r>
            <w:r w:rsidRPr="000627D8">
              <w:rPr>
                <w:rFonts w:eastAsia="Calibri"/>
                <w:sz w:val="18"/>
                <w:szCs w:val="18"/>
              </w:rPr>
              <w:t xml:space="preserve">- </w:t>
            </w:r>
            <w:r w:rsidR="00A76451" w:rsidRPr="00A76451">
              <w:rPr>
                <w:rFonts w:eastAsia="Calibri"/>
                <w:sz w:val="18"/>
                <w:szCs w:val="18"/>
              </w:rPr>
              <w:t>Conservação e Recuperação de Logradouros Públicos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0627D8" w:rsidP="00CD52ED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 xml:space="preserve">R$ </w:t>
            </w:r>
            <w:r w:rsidR="00A76451" w:rsidRPr="00A76451">
              <w:rPr>
                <w:rFonts w:eastAsia="Calibri"/>
                <w:sz w:val="18"/>
                <w:szCs w:val="18"/>
              </w:rPr>
              <w:t>23.538.315,70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A76451">
            <w:pPr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>R$ 100.000,00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0627D8" w:rsidP="00A76451">
            <w:pPr>
              <w:rPr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 xml:space="preserve">R$ </w:t>
            </w:r>
            <w:r w:rsidR="00A76451" w:rsidRPr="00A76451">
              <w:rPr>
                <w:rFonts w:eastAsia="Calibri"/>
                <w:sz w:val="18"/>
                <w:szCs w:val="18"/>
              </w:rPr>
              <w:t>23.</w:t>
            </w:r>
            <w:r w:rsidR="00A76451">
              <w:rPr>
                <w:rFonts w:eastAsia="Calibri"/>
                <w:sz w:val="18"/>
                <w:szCs w:val="18"/>
              </w:rPr>
              <w:t>4</w:t>
            </w:r>
            <w:r w:rsidR="00A76451" w:rsidRPr="00A76451">
              <w:rPr>
                <w:rFonts w:eastAsia="Calibri"/>
                <w:sz w:val="18"/>
                <w:szCs w:val="18"/>
              </w:rPr>
              <w:t>38.315,70</w:t>
            </w:r>
          </w:p>
        </w:tc>
      </w:tr>
    </w:tbl>
    <w:p w:rsidR="00B32812" w:rsidRPr="000627D8" w:rsidRDefault="00B32812" w:rsidP="00B32812">
      <w:pPr>
        <w:spacing w:after="120"/>
        <w:jc w:val="both"/>
        <w:rPr>
          <w:b/>
        </w:rPr>
      </w:pPr>
    </w:p>
    <w:p w:rsidR="003C5134" w:rsidRPr="000627D8" w:rsidRDefault="008E5829">
      <w:pPr>
        <w:pStyle w:val="Corpodetexto"/>
        <w:rPr>
          <w:sz w:val="24"/>
        </w:rPr>
      </w:pPr>
      <w:r w:rsidRPr="000627D8">
        <w:rPr>
          <w:sz w:val="24"/>
        </w:rPr>
        <w:t xml:space="preserve">Sala de Sessões, </w:t>
      </w:r>
      <w:r w:rsidR="0040706E" w:rsidRPr="000627D8">
        <w:rPr>
          <w:sz w:val="24"/>
        </w:rPr>
        <w:t>30 de novembro de 2023.</w:t>
      </w:r>
    </w:p>
    <w:p w:rsidR="008E5829" w:rsidRPr="000627D8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0627D8">
        <w:rPr>
          <w:b/>
          <w:noProof/>
          <w:sz w:val="24"/>
        </w:rPr>
        <w:drawing>
          <wp:inline distT="0" distB="0" distL="0" distR="0" wp14:anchorId="6E96308C" wp14:editId="12D16991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0627D8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0627D8">
        <w:rPr>
          <w:b/>
          <w:bCs/>
          <w:i/>
          <w:iCs/>
          <w:sz w:val="24"/>
        </w:rPr>
        <w:t>Rodrigo</w:t>
      </w:r>
      <w:r w:rsidR="008E5829" w:rsidRPr="000627D8">
        <w:rPr>
          <w:b/>
          <w:bCs/>
          <w:i/>
          <w:iCs/>
          <w:sz w:val="24"/>
        </w:rPr>
        <w:t xml:space="preserve"> Farah</w:t>
      </w:r>
    </w:p>
    <w:p w:rsidR="000634B4" w:rsidRPr="000627D8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0627D8">
        <w:rPr>
          <w:b/>
          <w:bCs/>
          <w:i/>
          <w:iCs/>
          <w:sz w:val="24"/>
        </w:rPr>
        <w:t>Vereador</w:t>
      </w:r>
    </w:p>
    <w:sectPr w:rsidR="000634B4" w:rsidRPr="000627D8" w:rsidSect="00A76451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0CC" w:rsidRDefault="007970CC">
      <w:r>
        <w:separator/>
      </w:r>
    </w:p>
  </w:endnote>
  <w:endnote w:type="continuationSeparator" w:id="0">
    <w:p w:rsidR="007970CC" w:rsidRDefault="00797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A76451">
      <w:trPr>
        <w:trHeight w:val="75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0CC" w:rsidRDefault="007970CC">
      <w:r>
        <w:separator/>
      </w:r>
    </w:p>
  </w:footnote>
  <w:footnote w:type="continuationSeparator" w:id="0">
    <w:p w:rsidR="007970CC" w:rsidRDefault="00797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55718FD" wp14:editId="59667F58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27D8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22A60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281B"/>
    <w:rsid w:val="006B2C49"/>
    <w:rsid w:val="006B3F6C"/>
    <w:rsid w:val="006E54DB"/>
    <w:rsid w:val="007369F7"/>
    <w:rsid w:val="007534FD"/>
    <w:rsid w:val="0076166D"/>
    <w:rsid w:val="00770F48"/>
    <w:rsid w:val="00781B52"/>
    <w:rsid w:val="00793059"/>
    <w:rsid w:val="007970CC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76451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1465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2023-12-06T22:32:00Z</dcterms:created>
  <dcterms:modified xsi:type="dcterms:W3CDTF">2023-12-06T22:32:00Z</dcterms:modified>
</cp:coreProperties>
</file>