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8767F5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AF5A8B" w:rsidRPr="00AF5A8B">
        <w:rPr>
          <w:b/>
          <w:i/>
          <w:sz w:val="20"/>
        </w:rPr>
        <w:t xml:space="preserve">Realização de </w:t>
      </w:r>
      <w:proofErr w:type="spellStart"/>
      <w:r w:rsidR="00AF5A8B" w:rsidRPr="00AF5A8B">
        <w:rPr>
          <w:b/>
          <w:i/>
          <w:sz w:val="20"/>
        </w:rPr>
        <w:t>Escleroterapia</w:t>
      </w:r>
      <w:proofErr w:type="spellEnd"/>
      <w:r w:rsidR="00AF5A8B" w:rsidRPr="00AF5A8B">
        <w:rPr>
          <w:b/>
          <w:i/>
          <w:sz w:val="20"/>
        </w:rPr>
        <w:t xml:space="preserve"> com Espuma, para Tratamento de Varizes</w:t>
      </w:r>
      <w:r w:rsidR="00AF5A8B">
        <w:rPr>
          <w:b/>
          <w:i/>
          <w:sz w:val="20"/>
        </w:rPr>
        <w:t>,</w:t>
      </w:r>
      <w:r w:rsidR="00AF5A8B" w:rsidRPr="00AF5A8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 w:rsidP="008767F5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 w:rsidP="008767F5">
      <w:pPr>
        <w:pStyle w:val="Corpodetexto"/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AF5A8B" w:rsidRPr="00AF5A8B">
        <w:t xml:space="preserve">Realização de </w:t>
      </w:r>
      <w:proofErr w:type="spellStart"/>
      <w:r w:rsidR="00AF5A8B" w:rsidRPr="00AF5A8B">
        <w:t>Escleroterapia</w:t>
      </w:r>
      <w:proofErr w:type="spellEnd"/>
      <w:r w:rsidR="00AF5A8B" w:rsidRPr="00AF5A8B">
        <w:t xml:space="preserve"> com Espuma, para Tratamento de Varizes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8767F5">
            <w:pPr>
              <w:jc w:val="both"/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AF5A8B" w:rsidRPr="00AF5A8B">
              <w:rPr>
                <w:rFonts w:cs="Calibri"/>
                <w:sz w:val="18"/>
                <w:szCs w:val="18"/>
              </w:rPr>
              <w:t xml:space="preserve">Realização de </w:t>
            </w:r>
            <w:proofErr w:type="spellStart"/>
            <w:r w:rsidR="00AF5A8B" w:rsidRPr="00AF5A8B">
              <w:rPr>
                <w:rFonts w:cs="Calibri"/>
                <w:sz w:val="18"/>
                <w:szCs w:val="18"/>
              </w:rPr>
              <w:t>Escleroterapia</w:t>
            </w:r>
            <w:proofErr w:type="spellEnd"/>
            <w:r w:rsidR="00AF5A8B" w:rsidRPr="00AF5A8B">
              <w:rPr>
                <w:rFonts w:cs="Calibri"/>
                <w:sz w:val="18"/>
                <w:szCs w:val="18"/>
              </w:rPr>
              <w:t xml:space="preserve"> com Espuma, para Tratamento de </w:t>
            </w:r>
            <w:proofErr w:type="gramStart"/>
            <w:r w:rsidR="00AF5A8B" w:rsidRPr="00AF5A8B">
              <w:rPr>
                <w:rFonts w:cs="Calibri"/>
                <w:sz w:val="18"/>
                <w:szCs w:val="18"/>
              </w:rPr>
              <w:t>Varizes</w:t>
            </w:r>
            <w:bookmarkStart w:id="0" w:name="_GoBack"/>
            <w:bookmarkEnd w:id="0"/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8767F5">
            <w:pPr>
              <w:jc w:val="both"/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8767F5">
            <w:pPr>
              <w:jc w:val="both"/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767F5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8767F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01CA4" w:rsidRPr="00C01CA4" w:rsidRDefault="00C01CA4" w:rsidP="008767F5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40706E" w:rsidRDefault="00C01CA4" w:rsidP="008767F5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8767F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C01CA4" w:rsidP="008767F5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0133.5068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 </w:t>
            </w:r>
            <w:r w:rsidRPr="00C01CA4">
              <w:rPr>
                <w:rFonts w:ascii="Calibri" w:eastAsia="Calibri" w:hAnsi="Calibri" w:cs="Calibri"/>
                <w:sz w:val="18"/>
                <w:szCs w:val="18"/>
              </w:rPr>
              <w:t>Modernização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da rede de atenção básica e de serviços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8767F5">
            <w:pPr>
              <w:jc w:val="both"/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8767F5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5.707.565,03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8767F5">
            <w:pPr>
              <w:jc w:val="both"/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8767F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8767F5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8767F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8767F5">
            <w:pPr>
              <w:jc w:val="both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5.</w:t>
            </w:r>
            <w:r w:rsidR="00B37486"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="008767F5">
              <w:rPr>
                <w:rFonts w:ascii="Calibri" w:eastAsia="Calibri" w:hAnsi="Calibri" w:cs="Calibri"/>
                <w:sz w:val="18"/>
                <w:szCs w:val="18"/>
              </w:rPr>
              <w:t>5</w:t>
            </w:r>
            <w:r w:rsidRPr="00C01CA4">
              <w:rPr>
                <w:rFonts w:ascii="Calibri" w:eastAsia="Calibri" w:hAnsi="Calibri" w:cs="Calibri"/>
                <w:sz w:val="18"/>
                <w:szCs w:val="18"/>
              </w:rPr>
              <w:t>7.565,03</w:t>
            </w: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CF010B" w:rsidRDefault="00CF010B" w:rsidP="008767F5">
      <w:pPr>
        <w:pStyle w:val="Corpodetexto"/>
      </w:pPr>
    </w:p>
    <w:p w:rsidR="003C5134" w:rsidRPr="00EF31BF" w:rsidRDefault="008E5829" w:rsidP="008767F5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8767F5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792619EF" wp14:editId="45BDE2BB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A65" w:rsidRDefault="00465A65">
      <w:r>
        <w:separator/>
      </w:r>
    </w:p>
  </w:endnote>
  <w:endnote w:type="continuationSeparator" w:id="0">
    <w:p w:rsidR="00465A65" w:rsidRDefault="00465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A65" w:rsidRDefault="00465A65">
      <w:r>
        <w:separator/>
      </w:r>
    </w:p>
  </w:footnote>
  <w:footnote w:type="continuationSeparator" w:id="0">
    <w:p w:rsidR="00465A65" w:rsidRDefault="00465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65A65"/>
    <w:rsid w:val="004833BE"/>
    <w:rsid w:val="004A08C6"/>
    <w:rsid w:val="004B1FC2"/>
    <w:rsid w:val="004C5431"/>
    <w:rsid w:val="004F6391"/>
    <w:rsid w:val="004F7D42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5ECF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767F5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AF5A8B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A1280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2023-12-06T21:38:00Z</dcterms:created>
  <dcterms:modified xsi:type="dcterms:W3CDTF">2023-12-06T21:38:00Z</dcterms:modified>
</cp:coreProperties>
</file>