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23229" w:rsidRPr="00C23229">
        <w:rPr>
          <w:b/>
          <w:i/>
          <w:sz w:val="20"/>
        </w:rPr>
        <w:t xml:space="preserve">Realização de Campeonato de </w:t>
      </w:r>
      <w:proofErr w:type="spellStart"/>
      <w:r w:rsidR="00C23229" w:rsidRPr="00C23229">
        <w:rPr>
          <w:b/>
          <w:i/>
          <w:sz w:val="20"/>
        </w:rPr>
        <w:t>Rugby</w:t>
      </w:r>
      <w:proofErr w:type="spellEnd"/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23229" w:rsidRPr="00C23229">
        <w:t xml:space="preserve">Realização de Campeonato de </w:t>
      </w:r>
      <w:proofErr w:type="spellStart"/>
      <w:r w:rsidR="00C23229" w:rsidRPr="00C23229">
        <w:t>Rugby</w:t>
      </w:r>
      <w:proofErr w:type="spellEnd"/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6C284B" w:rsidP="00CC6596">
            <w:pPr>
              <w:textAlignment w:val="baseline"/>
            </w:pPr>
            <w:proofErr w:type="gramStart"/>
            <w:r w:rsidRPr="006C284B">
              <w:t>0137 CIDADE</w:t>
            </w:r>
            <w:proofErr w:type="gramEnd"/>
            <w:r w:rsidRPr="006C284B">
              <w:t xml:space="preserve"> DO ESPORTE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23229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23229">
              <w:rPr>
                <w:rFonts w:cs="Calibri"/>
                <w:sz w:val="18"/>
                <w:szCs w:val="18"/>
              </w:rPr>
              <w:t xml:space="preserve">Realização de Campeonato de </w:t>
            </w:r>
            <w:proofErr w:type="spellStart"/>
            <w:r w:rsidRPr="00C23229">
              <w:rPr>
                <w:rFonts w:cs="Calibri"/>
                <w:sz w:val="18"/>
                <w:szCs w:val="18"/>
              </w:rPr>
              <w:t>Rugby</w:t>
            </w:r>
            <w:proofErr w:type="spellEnd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550A11" w:rsidP="006B07FF">
            <w:pPr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Incentivar a</w:t>
            </w:r>
            <w:r w:rsidRPr="0022724C">
              <w:rPr>
                <w:sz w:val="20"/>
                <w:szCs w:val="20"/>
              </w:rPr>
              <w:t xml:space="preserve">s Atividades Esportivas </w:t>
            </w:r>
            <w:r>
              <w:rPr>
                <w:sz w:val="20"/>
                <w:szCs w:val="20"/>
              </w:rPr>
              <w:t>d</w:t>
            </w:r>
            <w:r w:rsidRPr="0022724C">
              <w:rPr>
                <w:sz w:val="20"/>
                <w:szCs w:val="20"/>
              </w:rPr>
              <w:t>o Município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C284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C284B">
              <w:rPr>
                <w:rFonts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B07F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  <w:r w:rsidR="006C284B"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6C284B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81</w:t>
            </w:r>
            <w:r w:rsidR="00550A11">
              <w:rPr>
                <w:rFonts w:cs="Calibri"/>
                <w:sz w:val="18"/>
                <w:szCs w:val="18"/>
              </w:rPr>
              <w:t>1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B7656F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7656F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C284B" w:rsidRPr="006C284B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6C284B">
              <w:rPr>
                <w:rFonts w:ascii="Calibri" w:eastAsia="Calibri" w:hAnsi="Calibri" w:cs="Calibri"/>
                <w:sz w:val="18"/>
                <w:szCs w:val="18"/>
              </w:rPr>
              <w:t>14 - SECRETARIA</w:t>
            </w:r>
            <w:proofErr w:type="gramEnd"/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 MUNICIPAL DE ESPORTES E LAZER</w:t>
            </w:r>
          </w:p>
          <w:p w:rsidR="0040706E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B7656F" w:rsidP="00CC659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27.811</w:t>
            </w:r>
            <w:r w:rsidR="006C284B" w:rsidRPr="006C284B">
              <w:rPr>
                <w:rFonts w:eastAsia="Calibri"/>
                <w:sz w:val="18"/>
                <w:szCs w:val="18"/>
              </w:rPr>
              <w:t>.</w:t>
            </w:r>
            <w:r w:rsidRPr="00B7656F">
              <w:rPr>
                <w:sz w:val="18"/>
                <w:szCs w:val="18"/>
              </w:rPr>
              <w:t xml:space="preserve">0137.6011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B7656F">
              <w:rPr>
                <w:sz w:val="18"/>
                <w:szCs w:val="18"/>
              </w:rPr>
              <w:t>Realização de Campeonatos Esportivos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7656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7656F">
              <w:rPr>
                <w:rFonts w:ascii="Calibri" w:eastAsia="Calibri" w:hAnsi="Calibri" w:cs="Calibri"/>
                <w:sz w:val="18"/>
                <w:szCs w:val="18"/>
              </w:rPr>
              <w:t>1.289.868,19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B765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B7656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7656F" w:rsidP="006C284B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1.26</w:t>
            </w:r>
            <w:r w:rsidRPr="00B7656F">
              <w:rPr>
                <w:rFonts w:ascii="Calibri" w:eastAsia="Calibri" w:hAnsi="Calibri" w:cs="Calibri"/>
                <w:sz w:val="18"/>
                <w:szCs w:val="18"/>
              </w:rPr>
              <w:t>9.868,19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EDF" w:rsidRDefault="00DD4EDF">
      <w:r>
        <w:separator/>
      </w:r>
    </w:p>
  </w:endnote>
  <w:endnote w:type="continuationSeparator" w:id="0">
    <w:p w:rsidR="00DD4EDF" w:rsidRDefault="00DD4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EDF" w:rsidRDefault="00DD4EDF">
      <w:r>
        <w:separator/>
      </w:r>
    </w:p>
  </w:footnote>
  <w:footnote w:type="continuationSeparator" w:id="0">
    <w:p w:rsidR="00DD4EDF" w:rsidRDefault="00DD4E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0A11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656F"/>
    <w:rsid w:val="00B77EAC"/>
    <w:rsid w:val="00BB76B9"/>
    <w:rsid w:val="00BD22BD"/>
    <w:rsid w:val="00BF034A"/>
    <w:rsid w:val="00BF4AF0"/>
    <w:rsid w:val="00C01CA4"/>
    <w:rsid w:val="00C0458E"/>
    <w:rsid w:val="00C23229"/>
    <w:rsid w:val="00C94537"/>
    <w:rsid w:val="00CA6E13"/>
    <w:rsid w:val="00CD5AF3"/>
    <w:rsid w:val="00CE13A2"/>
    <w:rsid w:val="00CE3870"/>
    <w:rsid w:val="00CF010B"/>
    <w:rsid w:val="00D0680B"/>
    <w:rsid w:val="00D22004"/>
    <w:rsid w:val="00D25168"/>
    <w:rsid w:val="00D36CE0"/>
    <w:rsid w:val="00D51981"/>
    <w:rsid w:val="00D671EC"/>
    <w:rsid w:val="00D92C96"/>
    <w:rsid w:val="00DD4EDF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6</TotalTime>
  <Pages>1</Pages>
  <Words>192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1227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2023-12-05T19:43:00Z</dcterms:created>
  <dcterms:modified xsi:type="dcterms:W3CDTF">2023-12-05T19:52:00Z</dcterms:modified>
</cp:coreProperties>
</file>