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0F25F1" w:rsidRPr="000F25F1">
        <w:rPr>
          <w:b/>
          <w:i/>
          <w:sz w:val="20"/>
        </w:rPr>
        <w:t xml:space="preserve">Realização de Campeonato de </w:t>
      </w:r>
      <w:proofErr w:type="spellStart"/>
      <w:r w:rsidR="000F25F1" w:rsidRPr="000F25F1">
        <w:rPr>
          <w:b/>
          <w:i/>
          <w:sz w:val="20"/>
        </w:rPr>
        <w:t>Beachboxing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0F25F1" w:rsidRPr="000F25F1">
        <w:t xml:space="preserve">Realização de Campeonato de </w:t>
      </w:r>
      <w:proofErr w:type="spellStart"/>
      <w:r w:rsidR="000F25F1" w:rsidRPr="000F25F1">
        <w:t>Beachboxing</w:t>
      </w:r>
      <w:proofErr w:type="spellEnd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F25F1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F25F1">
              <w:rPr>
                <w:rFonts w:cs="Calibri"/>
                <w:sz w:val="18"/>
                <w:szCs w:val="18"/>
              </w:rPr>
              <w:t>Realização de Campeonato de Beachboxing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47D" w:rsidRDefault="00EF347D">
      <w:r>
        <w:separator/>
      </w:r>
    </w:p>
  </w:endnote>
  <w:endnote w:type="continuationSeparator" w:id="0">
    <w:p w:rsidR="00EF347D" w:rsidRDefault="00EF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47D" w:rsidRDefault="00EF347D">
      <w:r>
        <w:separator/>
      </w:r>
    </w:p>
  </w:footnote>
  <w:footnote w:type="continuationSeparator" w:id="0">
    <w:p w:rsidR="00EF347D" w:rsidRDefault="00EF3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0F25F1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EF347D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2023-12-05T19:56:00Z</dcterms:created>
  <dcterms:modified xsi:type="dcterms:W3CDTF">2023-12-05T19:56:00Z</dcterms:modified>
</cp:coreProperties>
</file>