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039/2020)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6B07FF">
      <w:pPr>
        <w:pStyle w:val="Corpodetexto"/>
        <w:ind w:left="4253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3F155E" w:rsidRPr="003F155E">
        <w:rPr>
          <w:b/>
          <w:i/>
          <w:sz w:val="20"/>
        </w:rPr>
        <w:t>Realização de Campeonato de Beach Soccer</w:t>
      </w:r>
      <w:r w:rsidR="006C284B">
        <w:rPr>
          <w:b/>
          <w:i/>
          <w:sz w:val="20"/>
        </w:rPr>
        <w:t>,</w:t>
      </w:r>
      <w:r w:rsidR="00F77EFB" w:rsidRPr="00F77EFB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3F155E" w:rsidRPr="003F155E">
        <w:t>Realização de Campeonato de Beach Soccer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6C284B" w:rsidP="00CC6596">
            <w:pPr>
              <w:textAlignment w:val="baseline"/>
            </w:pPr>
            <w:proofErr w:type="gramStart"/>
            <w:r w:rsidRPr="006C284B">
              <w:t>0137 CIDADE</w:t>
            </w:r>
            <w:proofErr w:type="gramEnd"/>
            <w:r w:rsidRPr="006C284B">
              <w:t xml:space="preserve"> DO ESPORTE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3F155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3F155E">
              <w:rPr>
                <w:rFonts w:cs="Calibri"/>
                <w:sz w:val="18"/>
                <w:szCs w:val="18"/>
              </w:rPr>
              <w:t>Realização de Campeonato de Beach Soccer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22724C" w:rsidP="0022724C">
            <w:pPr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Incentivar a</w:t>
            </w:r>
            <w:r w:rsidRPr="0022724C">
              <w:rPr>
                <w:sz w:val="20"/>
                <w:szCs w:val="20"/>
              </w:rPr>
              <w:t xml:space="preserve">s Atividades Esportivas </w:t>
            </w:r>
            <w:r>
              <w:rPr>
                <w:sz w:val="20"/>
                <w:szCs w:val="20"/>
              </w:rPr>
              <w:t>d</w:t>
            </w:r>
            <w:r w:rsidRPr="0022724C">
              <w:rPr>
                <w:sz w:val="20"/>
                <w:szCs w:val="20"/>
              </w:rPr>
              <w:t>o Município</w:t>
            </w: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6C284B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6C284B">
              <w:rPr>
                <w:rFonts w:cs="Calibri"/>
                <w:sz w:val="18"/>
                <w:szCs w:val="18"/>
              </w:rPr>
              <w:t>Unidade Orçamentária: 01 - SECRETARIA MUNICIPAL DE ESPORTES E LAZER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6B07FF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2</w:t>
            </w:r>
            <w:r w:rsidR="006C284B">
              <w:rPr>
                <w:rFonts w:cs="Calibri"/>
                <w:sz w:val="18"/>
                <w:szCs w:val="18"/>
              </w:rPr>
              <w:t>7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6C284B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81</w:t>
            </w:r>
            <w:r w:rsidR="00BA34A5">
              <w:rPr>
                <w:rFonts w:cs="Calibri"/>
                <w:sz w:val="18"/>
                <w:szCs w:val="18"/>
              </w:rPr>
              <w:t>1</w:t>
            </w:r>
            <w:bookmarkStart w:id="0" w:name="_GoBack"/>
            <w:bookmarkEnd w:id="0"/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B7656F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B7656F">
              <w:rPr>
                <w:rFonts w:cs="Calibri"/>
                <w:sz w:val="18"/>
                <w:szCs w:val="18"/>
              </w:rPr>
              <w:t>2</w:t>
            </w:r>
            <w:r w:rsidR="00655D8C" w:rsidRPr="00655D8C">
              <w:rPr>
                <w:rFonts w:cs="Calibri"/>
                <w:sz w:val="18"/>
                <w:szCs w:val="18"/>
              </w:rPr>
              <w:t>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C284B" w:rsidRPr="006C284B" w:rsidRDefault="006C284B" w:rsidP="006C284B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6C284B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6C284B">
              <w:rPr>
                <w:rFonts w:ascii="Calibri" w:eastAsia="Calibri" w:hAnsi="Calibri" w:cs="Calibri"/>
                <w:sz w:val="18"/>
                <w:szCs w:val="18"/>
              </w:rPr>
              <w:t>14 - SECRETARIA</w:t>
            </w:r>
            <w:proofErr w:type="gramEnd"/>
            <w:r w:rsidRPr="006C284B">
              <w:rPr>
                <w:rFonts w:ascii="Calibri" w:eastAsia="Calibri" w:hAnsi="Calibri" w:cs="Calibri"/>
                <w:sz w:val="18"/>
                <w:szCs w:val="18"/>
              </w:rPr>
              <w:t xml:space="preserve"> MUNICIPAL DE ESPORTES E LAZER</w:t>
            </w:r>
          </w:p>
          <w:p w:rsidR="0040706E" w:rsidRDefault="006C284B" w:rsidP="006C284B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6C284B">
              <w:rPr>
                <w:rFonts w:ascii="Calibri" w:eastAsia="Calibri" w:hAnsi="Calibri" w:cs="Calibri"/>
                <w:sz w:val="18"/>
                <w:szCs w:val="18"/>
              </w:rPr>
              <w:t>Unidade Orçamentária: 01 - SECRETARIA MUNICIPAL DE ESPORTES E LAZER</w:t>
            </w:r>
          </w:p>
        </w:tc>
      </w:tr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C284B" w:rsidRDefault="00B7656F" w:rsidP="00CC6596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27.811</w:t>
            </w:r>
            <w:r w:rsidR="006C284B" w:rsidRPr="006C284B">
              <w:rPr>
                <w:rFonts w:eastAsia="Calibri"/>
                <w:sz w:val="18"/>
                <w:szCs w:val="18"/>
              </w:rPr>
              <w:t>.</w:t>
            </w:r>
            <w:r w:rsidRPr="00B7656F">
              <w:rPr>
                <w:sz w:val="18"/>
                <w:szCs w:val="18"/>
              </w:rPr>
              <w:t xml:space="preserve">0137.6011 </w:t>
            </w:r>
            <w:r w:rsidR="006C284B" w:rsidRPr="006C284B">
              <w:rPr>
                <w:sz w:val="18"/>
                <w:szCs w:val="18"/>
              </w:rPr>
              <w:t xml:space="preserve">- </w:t>
            </w:r>
            <w:r w:rsidRPr="00B7656F">
              <w:rPr>
                <w:sz w:val="18"/>
                <w:szCs w:val="18"/>
              </w:rPr>
              <w:t>Realização de Campeonatos Esportivos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B7656F" w:rsidP="00CC6596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B7656F">
              <w:rPr>
                <w:rFonts w:ascii="Calibri" w:eastAsia="Calibri" w:hAnsi="Calibri" w:cs="Calibri"/>
                <w:sz w:val="18"/>
                <w:szCs w:val="18"/>
              </w:rPr>
              <w:t>1.289.868,19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01CA4" w:rsidP="00B765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 w:rsidR="00B7656F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0.000,00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B7656F" w:rsidP="006C284B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1.26</w:t>
            </w:r>
            <w:r w:rsidRPr="00B7656F">
              <w:rPr>
                <w:rFonts w:ascii="Calibri" w:eastAsia="Calibri" w:hAnsi="Calibri" w:cs="Calibri"/>
                <w:sz w:val="18"/>
                <w:szCs w:val="18"/>
              </w:rPr>
              <w:t>9.868,19</w:t>
            </w:r>
          </w:p>
        </w:tc>
      </w:tr>
    </w:tbl>
    <w:p w:rsidR="00CF010B" w:rsidRDefault="00CF010B">
      <w:pPr>
        <w:pStyle w:val="Corpodetexto"/>
      </w:pPr>
    </w:p>
    <w:p w:rsidR="003C5134" w:rsidRPr="00EF31BF" w:rsidRDefault="008E5829">
      <w:pPr>
        <w:pStyle w:val="Corpodetexto"/>
        <w:rPr>
          <w:sz w:val="24"/>
        </w:rPr>
      </w:pPr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3096" w:rsidRDefault="00C73096">
      <w:r>
        <w:separator/>
      </w:r>
    </w:p>
  </w:endnote>
  <w:endnote w:type="continuationSeparator" w:id="0">
    <w:p w:rsidR="00C73096" w:rsidRDefault="00C730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3096" w:rsidRDefault="00C73096">
      <w:r>
        <w:separator/>
      </w:r>
    </w:p>
  </w:footnote>
  <w:footnote w:type="continuationSeparator" w:id="0">
    <w:p w:rsidR="00C73096" w:rsidRDefault="00C730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599E"/>
    <w:rsid w:val="000634B4"/>
    <w:rsid w:val="00073403"/>
    <w:rsid w:val="0007693E"/>
    <w:rsid w:val="00084C6A"/>
    <w:rsid w:val="00094085"/>
    <w:rsid w:val="000A65BA"/>
    <w:rsid w:val="000A6E64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2724C"/>
    <w:rsid w:val="00273A04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546"/>
    <w:rsid w:val="003325E4"/>
    <w:rsid w:val="00354B1D"/>
    <w:rsid w:val="00357F5D"/>
    <w:rsid w:val="0036043D"/>
    <w:rsid w:val="00375E4A"/>
    <w:rsid w:val="003B39DE"/>
    <w:rsid w:val="003C5134"/>
    <w:rsid w:val="003D582F"/>
    <w:rsid w:val="003D7279"/>
    <w:rsid w:val="003E607B"/>
    <w:rsid w:val="003F155E"/>
    <w:rsid w:val="003F3BFF"/>
    <w:rsid w:val="00401722"/>
    <w:rsid w:val="0040706E"/>
    <w:rsid w:val="00411B60"/>
    <w:rsid w:val="00441C4A"/>
    <w:rsid w:val="00452D1B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70CA2"/>
    <w:rsid w:val="00573344"/>
    <w:rsid w:val="005741F1"/>
    <w:rsid w:val="00586E33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07FF"/>
    <w:rsid w:val="006B2C49"/>
    <w:rsid w:val="006B3F6C"/>
    <w:rsid w:val="006C284B"/>
    <w:rsid w:val="007369F7"/>
    <w:rsid w:val="007534FD"/>
    <w:rsid w:val="0076166D"/>
    <w:rsid w:val="00770F48"/>
    <w:rsid w:val="00781B52"/>
    <w:rsid w:val="00793059"/>
    <w:rsid w:val="007A4C4C"/>
    <w:rsid w:val="007A4EC2"/>
    <w:rsid w:val="007D7D49"/>
    <w:rsid w:val="00813089"/>
    <w:rsid w:val="008841FD"/>
    <w:rsid w:val="008A0942"/>
    <w:rsid w:val="008A52A2"/>
    <w:rsid w:val="008B0E9B"/>
    <w:rsid w:val="008C0898"/>
    <w:rsid w:val="008C74B5"/>
    <w:rsid w:val="008E5829"/>
    <w:rsid w:val="00902BE4"/>
    <w:rsid w:val="009252F8"/>
    <w:rsid w:val="009267FC"/>
    <w:rsid w:val="009A443E"/>
    <w:rsid w:val="00A02543"/>
    <w:rsid w:val="00A9284F"/>
    <w:rsid w:val="00AB43E2"/>
    <w:rsid w:val="00AC1AF8"/>
    <w:rsid w:val="00AE6813"/>
    <w:rsid w:val="00B077F0"/>
    <w:rsid w:val="00B14609"/>
    <w:rsid w:val="00B37486"/>
    <w:rsid w:val="00B47C0C"/>
    <w:rsid w:val="00B56F60"/>
    <w:rsid w:val="00B713A6"/>
    <w:rsid w:val="00B74C84"/>
    <w:rsid w:val="00B7656F"/>
    <w:rsid w:val="00B77EAC"/>
    <w:rsid w:val="00BA34A5"/>
    <w:rsid w:val="00BB76B9"/>
    <w:rsid w:val="00BD22BD"/>
    <w:rsid w:val="00BF034A"/>
    <w:rsid w:val="00BF4AF0"/>
    <w:rsid w:val="00C01CA4"/>
    <w:rsid w:val="00C0458E"/>
    <w:rsid w:val="00C23229"/>
    <w:rsid w:val="00C73096"/>
    <w:rsid w:val="00C94537"/>
    <w:rsid w:val="00CA6E13"/>
    <w:rsid w:val="00CD5AF3"/>
    <w:rsid w:val="00CE13A2"/>
    <w:rsid w:val="00CE3870"/>
    <w:rsid w:val="00CF010B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6D82"/>
    <w:rsid w:val="00E076D4"/>
    <w:rsid w:val="00E50292"/>
    <w:rsid w:val="00E51C96"/>
    <w:rsid w:val="00E571D4"/>
    <w:rsid w:val="00E964E9"/>
    <w:rsid w:val="00EB4F61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E90"/>
    <w:rsid w:val="00F77EFB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3</TotalTime>
  <Pages>1</Pages>
  <Words>195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1248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4</cp:revision>
  <cp:lastPrinted>2020-10-29T23:44:00Z</cp:lastPrinted>
  <dcterms:created xsi:type="dcterms:W3CDTF">2023-12-05T19:46:00Z</dcterms:created>
  <dcterms:modified xsi:type="dcterms:W3CDTF">2023-12-05T19:48:00Z</dcterms:modified>
</cp:coreProperties>
</file>