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ED0AA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ED0AAE">
        <w:rPr>
          <w:b/>
          <w:bCs/>
          <w:smallCaps/>
          <w:spacing w:val="20"/>
          <w:sz w:val="24"/>
        </w:rPr>
        <w:t>Projeto de Lei N.º 0</w:t>
      </w:r>
      <w:r w:rsidR="0040706E" w:rsidRPr="00ED0AAE">
        <w:rPr>
          <w:b/>
          <w:bCs/>
          <w:smallCaps/>
          <w:spacing w:val="20"/>
          <w:sz w:val="24"/>
        </w:rPr>
        <w:t>193</w:t>
      </w:r>
      <w:r w:rsidRPr="00ED0AAE">
        <w:rPr>
          <w:b/>
          <w:bCs/>
          <w:smallCaps/>
          <w:spacing w:val="20"/>
          <w:sz w:val="24"/>
        </w:rPr>
        <w:t>/202</w:t>
      </w:r>
      <w:r w:rsidR="0040706E" w:rsidRPr="00ED0AAE">
        <w:rPr>
          <w:b/>
          <w:bCs/>
          <w:smallCaps/>
          <w:spacing w:val="20"/>
          <w:sz w:val="24"/>
        </w:rPr>
        <w:t>3</w:t>
      </w:r>
    </w:p>
    <w:p w:rsidR="00441C4A" w:rsidRPr="00ED0AA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ED0AAE">
        <w:rPr>
          <w:b/>
          <w:bCs/>
          <w:smallCaps/>
          <w:spacing w:val="20"/>
          <w:sz w:val="22"/>
        </w:rPr>
        <w:t>(Mensagem Executiva n.º 039/2020)</w:t>
      </w:r>
    </w:p>
    <w:p w:rsidR="008E5829" w:rsidRPr="00ED0AAE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D0AAE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D0AAE">
        <w:rPr>
          <w:b/>
          <w:bCs/>
          <w:smallCaps/>
          <w:spacing w:val="20"/>
          <w:sz w:val="20"/>
          <w:u w:val="single"/>
        </w:rPr>
        <w:t>Ementa:</w:t>
      </w:r>
      <w:r w:rsidRPr="00ED0AAE">
        <w:rPr>
          <w:b/>
          <w:bCs/>
          <w:smallCaps/>
          <w:spacing w:val="20"/>
          <w:sz w:val="20"/>
        </w:rPr>
        <w:t xml:space="preserve"> </w:t>
      </w:r>
      <w:r w:rsidRPr="00ED0AAE">
        <w:rPr>
          <w:b/>
          <w:i/>
          <w:sz w:val="20"/>
        </w:rPr>
        <w:t xml:space="preserve">Acrescenta ação </w:t>
      </w:r>
      <w:r w:rsidR="00ED0AAE" w:rsidRPr="00ED0AAE">
        <w:rPr>
          <w:b/>
          <w:i/>
          <w:sz w:val="20"/>
        </w:rPr>
        <w:t xml:space="preserve">Implantação de Refletores em toda extensão da Orla da Praia de </w:t>
      </w:r>
      <w:r w:rsidR="006E233B" w:rsidRPr="006E233B">
        <w:rPr>
          <w:b/>
          <w:i/>
          <w:sz w:val="20"/>
        </w:rPr>
        <w:t>São Francisco</w:t>
      </w:r>
      <w:r w:rsidR="00096B03" w:rsidRPr="00ED0AAE">
        <w:rPr>
          <w:b/>
          <w:i/>
          <w:sz w:val="20"/>
        </w:rPr>
        <w:t>,</w:t>
      </w:r>
      <w:r w:rsidR="00A0148C" w:rsidRPr="00ED0AAE">
        <w:rPr>
          <w:b/>
          <w:i/>
          <w:sz w:val="20"/>
        </w:rPr>
        <w:t xml:space="preserve"> </w:t>
      </w:r>
      <w:r w:rsidRPr="00ED0AAE">
        <w:rPr>
          <w:b/>
          <w:i/>
          <w:sz w:val="20"/>
        </w:rPr>
        <w:t xml:space="preserve">no Projeto de Lei nº </w:t>
      </w:r>
      <w:proofErr w:type="gramStart"/>
      <w:r w:rsidRPr="00ED0AAE">
        <w:rPr>
          <w:b/>
          <w:i/>
          <w:sz w:val="20"/>
        </w:rPr>
        <w:t>193/2023</w:t>
      </w:r>
      <w:proofErr w:type="gramEnd"/>
    </w:p>
    <w:p w:rsidR="00EF31BF" w:rsidRPr="00ED0AAE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ED0AA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ED0AA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Pr="00ED0AAE" w:rsidRDefault="00CF010B">
      <w:pPr>
        <w:pStyle w:val="Corpodetexto"/>
      </w:pPr>
    </w:p>
    <w:p w:rsidR="0040706E" w:rsidRPr="00ED0AAE" w:rsidRDefault="0040706E" w:rsidP="0040706E">
      <w:pPr>
        <w:spacing w:after="120"/>
        <w:jc w:val="both"/>
      </w:pPr>
      <w:r w:rsidRPr="00ED0AAE">
        <w:rPr>
          <w:b/>
        </w:rPr>
        <w:t xml:space="preserve">Art. 1º </w:t>
      </w:r>
      <w:r w:rsidRPr="00ED0AAE">
        <w:t xml:space="preserve">- Fica adicionada ação orçamentária </w:t>
      </w:r>
      <w:r w:rsidR="00ED0AAE" w:rsidRPr="00ED0AAE">
        <w:t xml:space="preserve">Implantação de Refletores em toda extensão da Orla da Praia de </w:t>
      </w:r>
      <w:r w:rsidR="006E233B" w:rsidRPr="006E233B">
        <w:t>São Francisco</w:t>
      </w:r>
      <w:r w:rsidRPr="00ED0AAE"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proofErr w:type="gramStart"/>
            <w:r w:rsidRPr="006E233B">
              <w:rPr>
                <w:sz w:val="18"/>
                <w:szCs w:val="18"/>
              </w:rPr>
              <w:t>0010 CIDADE</w:t>
            </w:r>
            <w:proofErr w:type="gramEnd"/>
            <w:r w:rsidRPr="006E233B">
              <w:rPr>
                <w:sz w:val="18"/>
                <w:szCs w:val="18"/>
              </w:rPr>
              <w:t xml:space="preserve"> URBANIZADA</w:t>
            </w:r>
          </w:p>
        </w:tc>
      </w:tr>
      <w:tr w:rsidR="0040706E" w:rsidRPr="006E233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3320CB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 </w:t>
            </w:r>
            <w:r w:rsidR="00ED0AAE" w:rsidRPr="006E233B">
              <w:rPr>
                <w:sz w:val="18"/>
                <w:szCs w:val="18"/>
              </w:rPr>
              <w:t xml:space="preserve">Implantação de Refletores em toda extensão da Orla da Praia de </w:t>
            </w:r>
            <w:r w:rsidR="006E233B" w:rsidRPr="006E233B">
              <w:rPr>
                <w:sz w:val="18"/>
                <w:szCs w:val="18"/>
              </w:rPr>
              <w:t>São Francisco</w:t>
            </w:r>
            <w:bookmarkStart w:id="0" w:name="_GoBack"/>
            <w:bookmarkEnd w:id="0"/>
          </w:p>
        </w:tc>
      </w:tr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6E233B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Incentivar as Atividades Esportivas</w:t>
            </w:r>
            <w:r w:rsidRPr="006E233B">
              <w:rPr>
                <w:sz w:val="18"/>
                <w:szCs w:val="18"/>
              </w:rPr>
              <w:t xml:space="preserve"> Noturnas</w:t>
            </w:r>
            <w:r w:rsidRPr="006E233B">
              <w:rPr>
                <w:sz w:val="18"/>
                <w:szCs w:val="18"/>
              </w:rPr>
              <w:t xml:space="preserve"> do Município</w:t>
            </w:r>
            <w:r>
              <w:rPr>
                <w:sz w:val="18"/>
                <w:szCs w:val="18"/>
              </w:rPr>
              <w:t xml:space="preserve"> e trazer mais segurança aos Munícipes</w:t>
            </w:r>
          </w:p>
        </w:tc>
      </w:tr>
      <w:tr w:rsidR="00023B76" w:rsidRPr="006E233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6E233B" w:rsidRDefault="00023B76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UNIDADE ORÇAMENTÁRIA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Unidade Orçamentária: </w:t>
            </w:r>
            <w:proofErr w:type="gramStart"/>
            <w:r w:rsidRPr="006E233B">
              <w:rPr>
                <w:sz w:val="18"/>
                <w:szCs w:val="18"/>
              </w:rPr>
              <w:t>51 - EMPRESA</w:t>
            </w:r>
            <w:proofErr w:type="gramEnd"/>
            <w:r w:rsidRPr="006E233B">
              <w:rPr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FUNÇÃO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096B03" w:rsidP="00A0148C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SUBFUNÇÃO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451</w:t>
            </w:r>
          </w:p>
        </w:tc>
      </w:tr>
      <w:tr w:rsidR="0040706E" w:rsidRPr="006E233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6E233B">
              <w:rPr>
                <w:b/>
                <w:bCs/>
                <w:sz w:val="18"/>
                <w:szCs w:val="18"/>
              </w:rPr>
              <w:t>O ORÇAMENTÁRIA</w:t>
            </w:r>
            <w:proofErr w:type="gramEnd"/>
            <w:r w:rsidRPr="006E233B">
              <w:rPr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6E233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6E233B">
              <w:rPr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6E233B" w:rsidRDefault="00F416CE" w:rsidP="00CE5305">
            <w:pPr>
              <w:jc w:val="center"/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R$ </w:t>
            </w:r>
            <w:r w:rsidR="00CE5305" w:rsidRPr="006E233B">
              <w:rPr>
                <w:sz w:val="18"/>
                <w:szCs w:val="18"/>
              </w:rPr>
              <w:t>1</w:t>
            </w:r>
            <w:r w:rsidR="00655D8C" w:rsidRPr="006E233B">
              <w:rPr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</w:tr>
    </w:tbl>
    <w:p w:rsidR="0040706E" w:rsidRPr="00ED0AAE" w:rsidRDefault="0040706E" w:rsidP="0040706E">
      <w:pPr>
        <w:spacing w:after="120"/>
        <w:jc w:val="both"/>
        <w:rPr>
          <w:b/>
        </w:rPr>
      </w:pPr>
    </w:p>
    <w:p w:rsidR="00CE5305" w:rsidRPr="00ED0AAE" w:rsidRDefault="00CE5305" w:rsidP="00CE5305">
      <w:pPr>
        <w:spacing w:after="120"/>
        <w:jc w:val="both"/>
      </w:pPr>
      <w:r w:rsidRPr="00ED0AAE">
        <w:rPr>
          <w:b/>
        </w:rPr>
        <w:t xml:space="preserve">Art. 2º </w:t>
      </w:r>
      <w:r w:rsidRPr="00ED0AAE">
        <w:t>- 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CE5305" w:rsidRPr="006E233B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ÓRGÃO/UNIDADE ORÇAMENTÁRIA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D0AAE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CE5305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CE5305" w:rsidRPr="006E233B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>15.451.</w:t>
            </w:r>
            <w:r w:rsidRPr="006E233B">
              <w:rPr>
                <w:sz w:val="18"/>
                <w:szCs w:val="18"/>
              </w:rPr>
              <w:t xml:space="preserve">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 xml:space="preserve">0010.5188 </w:t>
            </w:r>
            <w:r w:rsidR="00CE5305" w:rsidRPr="006E233B">
              <w:rPr>
                <w:rFonts w:eastAsia="Calibri"/>
                <w:sz w:val="18"/>
                <w:szCs w:val="18"/>
              </w:rPr>
              <w:t xml:space="preserve">- </w:t>
            </w:r>
            <w:r w:rsidRPr="006E233B">
              <w:rPr>
                <w:rFonts w:eastAsia="Calibri"/>
                <w:sz w:val="18"/>
                <w:szCs w:val="18"/>
              </w:rPr>
              <w:t>Modernização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e Eficientização do Parque Iluminotécnico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ED0AAE" w:rsidP="00574FF0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>R$ 36.572.545,00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R$ 100.000,00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ED0AAE">
            <w:pPr>
              <w:rPr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R$ </w:t>
            </w:r>
            <w:r w:rsidR="00ED0AAE" w:rsidRPr="006E233B">
              <w:rPr>
                <w:rFonts w:eastAsia="Calibri"/>
                <w:sz w:val="18"/>
                <w:szCs w:val="18"/>
              </w:rPr>
              <w:t>36.472.545,00</w:t>
            </w:r>
          </w:p>
        </w:tc>
      </w:tr>
    </w:tbl>
    <w:p w:rsidR="00CE5305" w:rsidRPr="00ED0AAE" w:rsidRDefault="00CE5305" w:rsidP="00CE5305">
      <w:pPr>
        <w:pStyle w:val="Corpodetexto"/>
      </w:pPr>
    </w:p>
    <w:p w:rsidR="003C5134" w:rsidRPr="00ED0AAE" w:rsidRDefault="008E5829">
      <w:pPr>
        <w:pStyle w:val="Corpodetexto"/>
        <w:rPr>
          <w:sz w:val="24"/>
        </w:rPr>
      </w:pPr>
      <w:r w:rsidRPr="00ED0AAE">
        <w:rPr>
          <w:sz w:val="24"/>
        </w:rPr>
        <w:t xml:space="preserve">Sala de Sessões, </w:t>
      </w:r>
      <w:r w:rsidR="0040706E" w:rsidRPr="00ED0AAE">
        <w:rPr>
          <w:sz w:val="24"/>
        </w:rPr>
        <w:t>30 de novembro de 2023.</w:t>
      </w:r>
    </w:p>
    <w:p w:rsidR="008E5829" w:rsidRPr="00ED0AAE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D0AAE">
        <w:rPr>
          <w:b/>
          <w:noProof/>
          <w:sz w:val="24"/>
        </w:rPr>
        <w:drawing>
          <wp:inline distT="0" distB="0" distL="0" distR="0" wp14:anchorId="0649B993" wp14:editId="5560E516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D0AAE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D0AAE">
        <w:rPr>
          <w:b/>
          <w:bCs/>
          <w:i/>
          <w:iCs/>
          <w:sz w:val="24"/>
        </w:rPr>
        <w:t>Rodrigo</w:t>
      </w:r>
      <w:r w:rsidR="008E5829" w:rsidRPr="00ED0AAE">
        <w:rPr>
          <w:b/>
          <w:bCs/>
          <w:i/>
          <w:iCs/>
          <w:sz w:val="24"/>
        </w:rPr>
        <w:t xml:space="preserve"> Farah</w:t>
      </w:r>
    </w:p>
    <w:p w:rsidR="000634B4" w:rsidRPr="00ED0AAE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D0AAE">
        <w:rPr>
          <w:b/>
          <w:bCs/>
          <w:i/>
          <w:iCs/>
          <w:sz w:val="24"/>
        </w:rPr>
        <w:t>Vereador</w:t>
      </w:r>
    </w:p>
    <w:sectPr w:rsidR="000634B4" w:rsidRPr="00ED0AAE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61A" w:rsidRDefault="0069461A">
      <w:r>
        <w:separator/>
      </w:r>
    </w:p>
  </w:endnote>
  <w:endnote w:type="continuationSeparator" w:id="0">
    <w:p w:rsidR="0069461A" w:rsidRDefault="00694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61A" w:rsidRDefault="0069461A">
      <w:r>
        <w:separator/>
      </w:r>
    </w:p>
  </w:footnote>
  <w:footnote w:type="continuationSeparator" w:id="0">
    <w:p w:rsidR="0069461A" w:rsidRDefault="006946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0CB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D5CC9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9461A"/>
    <w:rsid w:val="006B2C49"/>
    <w:rsid w:val="006B3F6C"/>
    <w:rsid w:val="006E233B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9F3F37"/>
    <w:rsid w:val="00A0148C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E5305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2927"/>
    <w:rsid w:val="00E06D82"/>
    <w:rsid w:val="00E50292"/>
    <w:rsid w:val="00E51C96"/>
    <w:rsid w:val="00E571D4"/>
    <w:rsid w:val="00E82060"/>
    <w:rsid w:val="00E964E9"/>
    <w:rsid w:val="00EB4F61"/>
    <w:rsid w:val="00ED0AAE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1455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2023-12-06T19:40:00Z</dcterms:created>
  <dcterms:modified xsi:type="dcterms:W3CDTF">2023-12-06T19:40:00Z</dcterms:modified>
</cp:coreProperties>
</file>