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 xml:space="preserve">Implantação de Refletores em toda extensão da Orla da Praia de </w:t>
      </w:r>
      <w:r w:rsidR="0068166F" w:rsidRPr="0068166F">
        <w:rPr>
          <w:b/>
          <w:i/>
          <w:sz w:val="20"/>
        </w:rPr>
        <w:t>Camboinhas</w:t>
      </w:r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 xml:space="preserve">Implantação de Refletores em toda extensão da Orla da Praia de </w:t>
      </w:r>
      <w:r w:rsidR="0068166F" w:rsidRPr="0068166F">
        <w:t>Camboinhas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Praia de </w:t>
            </w:r>
            <w:r w:rsidR="0068166F" w:rsidRPr="0068166F">
              <w:rPr>
                <w:sz w:val="18"/>
                <w:szCs w:val="18"/>
              </w:rPr>
              <w:t>Camboinhas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 Noturnas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022BF3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022BF3">
              <w:rPr>
                <w:sz w:val="18"/>
                <w:szCs w:val="18"/>
              </w:rPr>
              <w:t>5</w:t>
            </w:r>
            <w:r w:rsidR="00655D8C" w:rsidRPr="006E233B">
              <w:rPr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022BF3">
            <w:pPr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022BF3">
              <w:rPr>
                <w:sz w:val="18"/>
                <w:szCs w:val="18"/>
              </w:rPr>
              <w:t>5</w:t>
            </w:r>
            <w:r w:rsidRPr="006E233B">
              <w:rPr>
                <w:sz w:val="18"/>
                <w:szCs w:val="18"/>
              </w:rPr>
              <w:t>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022BF3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</w:t>
            </w:r>
            <w:r w:rsidR="00022BF3">
              <w:rPr>
                <w:rFonts w:eastAsia="Calibri"/>
                <w:sz w:val="18"/>
                <w:szCs w:val="18"/>
              </w:rPr>
              <w:t>52</w:t>
            </w:r>
            <w:bookmarkStart w:id="0" w:name="_GoBack"/>
            <w:bookmarkEnd w:id="0"/>
            <w:r w:rsidR="00ED0AAE" w:rsidRPr="006E233B">
              <w:rPr>
                <w:rFonts w:eastAsia="Calibri"/>
                <w:sz w:val="18"/>
                <w:szCs w:val="18"/>
              </w:rPr>
              <w:t>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585" w:rsidRDefault="00E45585">
      <w:r>
        <w:separator/>
      </w:r>
    </w:p>
  </w:endnote>
  <w:endnote w:type="continuationSeparator" w:id="0">
    <w:p w:rsidR="00E45585" w:rsidRDefault="00E45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585" w:rsidRDefault="00E45585">
      <w:r>
        <w:separator/>
      </w:r>
    </w:p>
  </w:footnote>
  <w:footnote w:type="continuationSeparator" w:id="0">
    <w:p w:rsidR="00E45585" w:rsidRDefault="00E45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2BF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5F8E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2F1BF9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34B9D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166F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45585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1444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2023-12-06T19:42:00Z</dcterms:created>
  <dcterms:modified xsi:type="dcterms:W3CDTF">2023-12-06T19:50:00Z</dcterms:modified>
</cp:coreProperties>
</file>