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096B03" w:rsidRPr="00096B03">
        <w:rPr>
          <w:b/>
          <w:i/>
          <w:sz w:val="20"/>
        </w:rPr>
        <w:t>Construção de Pista de Skate na Praça Irene Lopes Sodré do Engenho do Mato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096B03" w:rsidRPr="00096B03">
        <w:t>Construção de Pista de Skate na Praça Irene Lopes Sodré do Engenho do Mato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096B03" w:rsidP="00CC6596">
            <w:pPr>
              <w:textAlignment w:val="baseline"/>
            </w:pPr>
            <w:proofErr w:type="gramStart"/>
            <w:r w:rsidRPr="00096B03">
              <w:t>0010 CIDADE</w:t>
            </w:r>
            <w:proofErr w:type="gramEnd"/>
            <w:r w:rsidRPr="00096B03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096B03" w:rsidRPr="00096B03">
              <w:rPr>
                <w:rFonts w:cs="Calibri"/>
                <w:sz w:val="18"/>
                <w:szCs w:val="18"/>
              </w:rPr>
              <w:t>Construção de Pista de Skate na Praça Irene Lopes Sodré do Engenho do Mato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096B03" w:rsidP="00CC6596">
            <w:pPr>
              <w:textAlignment w:val="baseline"/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>s Atividades Esportivas</w:t>
            </w:r>
            <w:r>
              <w:rPr>
                <w:sz w:val="20"/>
                <w:szCs w:val="20"/>
              </w:rPr>
              <w:t xml:space="preserve"> e de Lazer</w:t>
            </w:r>
            <w:r w:rsidRPr="002272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96B0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96B03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096B03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096B03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096B0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096B03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EC5D21" w:rsidRPr="00EF31BF" w:rsidRDefault="0040706E" w:rsidP="00EC5D21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EC5D21" w:rsidTr="00633FA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C5D21" w:rsidRPr="00096B03" w:rsidRDefault="00EC5D21" w:rsidP="00633FA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EC5D21" w:rsidRDefault="00EC5D21" w:rsidP="00633FA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EC5D21" w:rsidTr="00633FA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EC5D21" w:rsidTr="00633FA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EC5D21" w:rsidTr="00633FA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R$ 500.000,00</w:t>
            </w:r>
          </w:p>
        </w:tc>
      </w:tr>
      <w:tr w:rsidR="00EC5D21" w:rsidTr="00633FA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C5D21" w:rsidRDefault="00EC5D21" w:rsidP="00633FAD">
            <w:pPr>
              <w:rPr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R$ 1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88.798,84</w:t>
            </w:r>
          </w:p>
        </w:tc>
      </w:tr>
    </w:tbl>
    <w:p w:rsidR="00EC5D21" w:rsidRDefault="00EC5D21" w:rsidP="00EC5D21">
      <w:pPr>
        <w:spacing w:after="120"/>
        <w:jc w:val="both"/>
      </w:pPr>
    </w:p>
    <w:p w:rsidR="003C5134" w:rsidRPr="00EF31BF" w:rsidRDefault="008E5829" w:rsidP="00EC5D21">
      <w:pPr>
        <w:spacing w:after="120"/>
        <w:jc w:val="both"/>
      </w:pPr>
      <w:bookmarkStart w:id="0" w:name="_GoBack"/>
      <w:bookmarkEnd w:id="0"/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1E0" w:rsidRDefault="00D271E0">
      <w:r>
        <w:separator/>
      </w:r>
    </w:p>
  </w:endnote>
  <w:endnote w:type="continuationSeparator" w:id="0">
    <w:p w:rsidR="00D271E0" w:rsidRDefault="00D27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1E0" w:rsidRDefault="00D271E0">
      <w:r>
        <w:separator/>
      </w:r>
    </w:p>
  </w:footnote>
  <w:footnote w:type="continuationSeparator" w:id="0">
    <w:p w:rsidR="00D271E0" w:rsidRDefault="00D27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271E0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C5D2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10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1367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2023-12-05T21:34:00Z</dcterms:created>
  <dcterms:modified xsi:type="dcterms:W3CDTF">2023-12-07T16:20:00Z</dcterms:modified>
</cp:coreProperties>
</file>