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090451" w:rsidRPr="00090451">
        <w:rPr>
          <w:b/>
          <w:i/>
          <w:sz w:val="20"/>
        </w:rPr>
        <w:t>Construção Crematório Municipal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</w:t>
      </w:r>
      <w:r w:rsidR="002F79EF" w:rsidRPr="002F79EF">
        <w:t>Construção Crematório Municipal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096B03" w:rsidP="00CC6596">
            <w:pPr>
              <w:textAlignment w:val="baseline"/>
            </w:pPr>
            <w:proofErr w:type="gramStart"/>
            <w:r w:rsidRPr="00096B03">
              <w:t>0010 CIDADE</w:t>
            </w:r>
            <w:proofErr w:type="gramEnd"/>
            <w:r w:rsidRPr="00096B03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proofErr w:type="gramStart"/>
            <w:r w:rsidR="00090451" w:rsidRPr="00090451">
              <w:rPr>
                <w:rFonts w:cs="Calibri"/>
                <w:sz w:val="18"/>
                <w:szCs w:val="18"/>
              </w:rPr>
              <w:t>Construção Crematório Municipal</w:t>
            </w:r>
            <w:bookmarkStart w:id="0" w:name="_GoBack"/>
            <w:bookmarkEnd w:id="0"/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0451" w:rsidRPr="00090451" w:rsidRDefault="00090451" w:rsidP="00090451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90451">
              <w:rPr>
                <w:rFonts w:cs="Calibri"/>
                <w:sz w:val="18"/>
                <w:szCs w:val="18"/>
              </w:rPr>
              <w:t xml:space="preserve">Órgão: </w:t>
            </w:r>
            <w:proofErr w:type="gramStart"/>
            <w:r w:rsidRPr="00090451">
              <w:rPr>
                <w:rFonts w:cs="Calibri"/>
                <w:sz w:val="18"/>
                <w:szCs w:val="18"/>
              </w:rPr>
              <w:t>53 - SECRETARIA</w:t>
            </w:r>
            <w:proofErr w:type="gramEnd"/>
            <w:r w:rsidRPr="00090451">
              <w:rPr>
                <w:rFonts w:cs="Calibri"/>
                <w:sz w:val="18"/>
                <w:szCs w:val="18"/>
              </w:rPr>
              <w:t xml:space="preserve"> MUNICIPAL DE OBRAS E INFRAESTRUTURA</w:t>
            </w:r>
          </w:p>
          <w:p w:rsidR="00023B76" w:rsidRPr="0040706E" w:rsidRDefault="00090451" w:rsidP="00090451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90451">
              <w:rPr>
                <w:rFonts w:cs="Calibri"/>
                <w:sz w:val="18"/>
                <w:szCs w:val="18"/>
              </w:rPr>
              <w:t>Unidade Orçamentária: 01 - SECRETARIA MUNICIPAL DE OBRAS E INFRAESTRUTURA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090451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096B0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096B03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96B03" w:rsidRPr="00096B03" w:rsidRDefault="00096B03" w:rsidP="00096B0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40706E" w:rsidRDefault="00096B03" w:rsidP="00096B0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090451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090451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096B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096B03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090451" w:rsidP="00090451">
            <w:pPr>
              <w:rPr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R$ 1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88.798,84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26D" w:rsidRDefault="0014726D">
      <w:r>
        <w:separator/>
      </w:r>
    </w:p>
  </w:endnote>
  <w:endnote w:type="continuationSeparator" w:id="0">
    <w:p w:rsidR="0014726D" w:rsidRDefault="00147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26D" w:rsidRDefault="0014726D">
      <w:r>
        <w:separator/>
      </w:r>
    </w:p>
  </w:footnote>
  <w:footnote w:type="continuationSeparator" w:id="0">
    <w:p w:rsidR="0014726D" w:rsidRDefault="00147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0451"/>
    <w:rsid w:val="00094085"/>
    <w:rsid w:val="00096B03"/>
    <w:rsid w:val="000A65BA"/>
    <w:rsid w:val="000B55D1"/>
    <w:rsid w:val="000B619E"/>
    <w:rsid w:val="000E791C"/>
    <w:rsid w:val="00107333"/>
    <w:rsid w:val="0011319E"/>
    <w:rsid w:val="0014726D"/>
    <w:rsid w:val="00147492"/>
    <w:rsid w:val="00182742"/>
    <w:rsid w:val="0019125F"/>
    <w:rsid w:val="00191500"/>
    <w:rsid w:val="001A58DE"/>
    <w:rsid w:val="001C4CC6"/>
    <w:rsid w:val="001D4511"/>
    <w:rsid w:val="001E492A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2F79EF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1223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2023-12-05T21:41:00Z</dcterms:created>
  <dcterms:modified xsi:type="dcterms:W3CDTF">2023-12-07T16:08:00Z</dcterms:modified>
</cp:coreProperties>
</file>