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F416CE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F416CE" w:rsidRPr="00F416CE">
        <w:rPr>
          <w:b/>
          <w:i/>
          <w:sz w:val="20"/>
        </w:rPr>
        <w:t xml:space="preserve">Adquirir Equipamento Hospitalar de Tomografia Computadorizada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0C3161">
        <w:rPr>
          <w:b/>
          <w:bCs/>
          <w:smallCaps/>
          <w:spacing w:val="20"/>
          <w:sz w:val="24"/>
        </w:rPr>
        <w:t>044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F416CE" w:rsidRPr="00F416CE">
        <w:t>Adquirir Equipamento Hospitalar de Tomografia Computadorizada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01CA4" w:rsidP="00CC6596">
            <w:pPr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F416CE" w:rsidRPr="00F416CE">
              <w:rPr>
                <w:rFonts w:cs="Calibri"/>
                <w:sz w:val="18"/>
                <w:szCs w:val="18"/>
              </w:rPr>
              <w:t>Adquirir Equipamento Hospitalar de Tomografia Computadorizada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C01CA4" w:rsidP="00CC6596">
            <w:pPr>
              <w:textAlignment w:val="baseline"/>
            </w:pPr>
            <w:r w:rsidRPr="000E1215">
              <w:rPr>
                <w:sz w:val="18"/>
                <w:szCs w:val="18"/>
              </w:rPr>
              <w:t>Modernização da Rede</w:t>
            </w:r>
            <w:r>
              <w:rPr>
                <w:sz w:val="18"/>
                <w:szCs w:val="18"/>
              </w:rPr>
              <w:t>, através da aquisição de novos equipamentos, para atender a população.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01CA4">
              <w:rPr>
                <w:rFonts w:cs="Calibri"/>
                <w:sz w:val="18"/>
                <w:szCs w:val="18"/>
              </w:rPr>
              <w:t>U</w:t>
            </w:r>
            <w:r>
              <w:rPr>
                <w:rFonts w:cs="Calibri"/>
                <w:sz w:val="18"/>
                <w:szCs w:val="18"/>
              </w:rPr>
              <w:t xml:space="preserve">nidade Orçamentária: 43 – </w:t>
            </w:r>
            <w:r w:rsidRPr="00C01CA4">
              <w:rPr>
                <w:rFonts w:cs="Calibri"/>
                <w:sz w:val="18"/>
                <w:szCs w:val="18"/>
              </w:rPr>
              <w:t>FUNDO</w:t>
            </w:r>
            <w:proofErr w:type="gramStart"/>
            <w:r w:rsidRPr="00C01CA4">
              <w:rPr>
                <w:rFonts w:cs="Calibri"/>
                <w:sz w:val="18"/>
                <w:szCs w:val="18"/>
              </w:rPr>
              <w:t xml:space="preserve"> 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proofErr w:type="gramEnd"/>
            <w:r w:rsidRPr="00C01CA4">
              <w:rPr>
                <w:rFonts w:cs="Calibri"/>
                <w:sz w:val="18"/>
                <w:szCs w:val="18"/>
              </w:rPr>
              <w:t>MUNICIPAL DE SAUDE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23B76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23B76" w:rsidP="00CC6596">
            <w:pPr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F416C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R$ 1.0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B527F5" w:rsidRDefault="0040706E" w:rsidP="00B527F5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B527F5" w:rsidRPr="00B527F5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B527F5" w:rsidTr="004C0111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527F5" w:rsidRDefault="00B527F5" w:rsidP="004C011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527F5" w:rsidRPr="00C01CA4" w:rsidRDefault="00B527F5" w:rsidP="004C0111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01CA4">
              <w:rPr>
                <w:rFonts w:ascii="Calibri" w:eastAsia="Calibri" w:hAnsi="Calibri" w:cs="Calibri"/>
                <w:sz w:val="18"/>
                <w:szCs w:val="18"/>
              </w:rPr>
              <w:t>25 - SECRETARIA</w:t>
            </w:r>
            <w:proofErr w:type="gramEnd"/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 MUNICIPAL DE SAUDE</w:t>
            </w:r>
          </w:p>
          <w:p w:rsidR="00B527F5" w:rsidRDefault="00B527F5" w:rsidP="004C0111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Unidade Orçamentária: 43</w:t>
            </w:r>
          </w:p>
        </w:tc>
      </w:tr>
      <w:tr w:rsidR="00B527F5" w:rsidTr="004C0111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527F5" w:rsidRDefault="00B527F5" w:rsidP="004C011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527F5" w:rsidRDefault="00B527F5" w:rsidP="004C0111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10.301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0133.6272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- 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Manutenção e Conservação de Prédios Públicos</w:t>
            </w:r>
          </w:p>
        </w:tc>
      </w:tr>
      <w:tr w:rsidR="00B527F5" w:rsidTr="004C0111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527F5" w:rsidRDefault="00B527F5" w:rsidP="004C0111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527F5" w:rsidRDefault="00B527F5" w:rsidP="004C0111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394DE9">
              <w:rPr>
                <w:rFonts w:ascii="Calibri" w:eastAsia="Calibri" w:hAnsi="Calibri" w:cs="Calibri"/>
                <w:sz w:val="18"/>
                <w:szCs w:val="18"/>
              </w:rPr>
              <w:t>19.841.963,47</w:t>
            </w:r>
          </w:p>
        </w:tc>
      </w:tr>
      <w:tr w:rsidR="00B527F5" w:rsidTr="004C0111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527F5" w:rsidRDefault="00B527F5" w:rsidP="004C0111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527F5" w:rsidRDefault="00B527F5" w:rsidP="004C0111">
            <w:pPr>
              <w:rPr>
                <w:sz w:val="18"/>
                <w:szCs w:val="18"/>
              </w:rPr>
            </w:pPr>
            <w:r w:rsidRPr="00B527F5">
              <w:rPr>
                <w:sz w:val="18"/>
                <w:szCs w:val="18"/>
              </w:rPr>
              <w:t>R$ 1.000.000,00</w:t>
            </w:r>
          </w:p>
        </w:tc>
      </w:tr>
      <w:tr w:rsidR="00B527F5" w:rsidTr="004C0111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527F5" w:rsidRDefault="00B527F5" w:rsidP="004C011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527F5" w:rsidRDefault="00B527F5" w:rsidP="004C0111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18</w:t>
            </w:r>
            <w:bookmarkStart w:id="0" w:name="_GoBack"/>
            <w:bookmarkEnd w:id="0"/>
            <w:r w:rsidRPr="00394DE9">
              <w:rPr>
                <w:rFonts w:ascii="Calibri" w:eastAsia="Calibri" w:hAnsi="Calibri" w:cs="Calibri"/>
                <w:sz w:val="18"/>
                <w:szCs w:val="18"/>
              </w:rPr>
              <w:t>.841.963,47</w:t>
            </w:r>
          </w:p>
        </w:tc>
      </w:tr>
    </w:tbl>
    <w:p w:rsidR="00B527F5" w:rsidRDefault="00B527F5" w:rsidP="00B527F5">
      <w:pPr>
        <w:pStyle w:val="Corpodetexto"/>
      </w:pPr>
    </w:p>
    <w:p w:rsidR="00CF010B" w:rsidRDefault="00CF010B" w:rsidP="00B527F5">
      <w:pPr>
        <w:spacing w:after="120"/>
        <w:jc w:val="both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DBD" w:rsidRDefault="00BD4DBD">
      <w:r>
        <w:separator/>
      </w:r>
    </w:p>
  </w:endnote>
  <w:endnote w:type="continuationSeparator" w:id="0">
    <w:p w:rsidR="00BD4DBD" w:rsidRDefault="00BD4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DBD" w:rsidRDefault="00BD4DBD">
      <w:r>
        <w:separator/>
      </w:r>
    </w:p>
  </w:footnote>
  <w:footnote w:type="continuationSeparator" w:id="0">
    <w:p w:rsidR="00BD4DBD" w:rsidRDefault="00BD4D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C3161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E2919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47C0C"/>
    <w:rsid w:val="00B527F5"/>
    <w:rsid w:val="00B56F60"/>
    <w:rsid w:val="00B713A6"/>
    <w:rsid w:val="00B74C84"/>
    <w:rsid w:val="00B77EAC"/>
    <w:rsid w:val="00BB76B9"/>
    <w:rsid w:val="00BD22BD"/>
    <w:rsid w:val="00BD4D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6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1305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2023-12-05T17:43:00Z</dcterms:created>
  <dcterms:modified xsi:type="dcterms:W3CDTF">2023-12-07T18:26:00Z</dcterms:modified>
</cp:coreProperties>
</file>