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9043CD" w:rsidRPr="009043CD">
        <w:rPr>
          <w:b/>
          <w:i/>
          <w:sz w:val="20"/>
        </w:rPr>
        <w:t xml:space="preserve">realização da </w:t>
      </w:r>
      <w:bookmarkStart w:id="0" w:name="_GoBack"/>
      <w:r w:rsidR="009043CD" w:rsidRPr="009043CD">
        <w:rPr>
          <w:b/>
          <w:i/>
          <w:sz w:val="20"/>
        </w:rPr>
        <w:t>campanha do dia municipal de combate à sífilis</w:t>
      </w:r>
      <w:bookmarkEnd w:id="0"/>
      <w:r w:rsidR="009043CD" w:rsidRPr="009043CD">
        <w:rPr>
          <w:b/>
          <w:i/>
          <w:sz w:val="20"/>
        </w:rPr>
        <w:t xml:space="preserve"> e à sífilis congênita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</w:t>
      </w:r>
      <w:r w:rsidR="009043CD" w:rsidRPr="009043CD">
        <w:t>ação realização da campanha do dia municipal de combate à sífilis e à sífilis congênita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1556AB" w:rsidP="00CC6596">
            <w:pPr>
              <w:textAlignment w:val="baseline"/>
            </w:pPr>
            <w:proofErr w:type="gramStart"/>
            <w:r w:rsidRPr="001556AB">
              <w:t>0133 ATENÇÃO</w:t>
            </w:r>
            <w:proofErr w:type="gramEnd"/>
            <w:r w:rsidRPr="001556AB">
              <w:t xml:space="preserve">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9043CD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9043CD">
              <w:rPr>
                <w:rFonts w:cs="Calibri"/>
                <w:sz w:val="18"/>
                <w:szCs w:val="18"/>
              </w:rPr>
              <w:t>R</w:t>
            </w:r>
            <w:r w:rsidR="009043CD" w:rsidRPr="009043CD">
              <w:rPr>
                <w:rFonts w:cs="Calibri"/>
                <w:sz w:val="18"/>
                <w:szCs w:val="18"/>
              </w:rPr>
              <w:t>ealização da campanha do dia municipal de combate à sífilis e à sífilis congênita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9043CD" w:rsidP="00CC6596">
            <w:pPr>
              <w:textAlignment w:val="baseline"/>
            </w:pPr>
            <w:r w:rsidRPr="009043CD">
              <w:t>Realização de campanha de informação aos cidadãos conforme Lei Municipal n.º 3.474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556A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556AB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556AB">
              <w:rPr>
                <w:rFonts w:cs="Calibri"/>
                <w:sz w:val="18"/>
                <w:szCs w:val="18"/>
              </w:rPr>
              <w:t>43 - FUNDO</w:t>
            </w:r>
            <w:proofErr w:type="gramEnd"/>
            <w:r w:rsidRPr="001556AB">
              <w:rPr>
                <w:rFonts w:cs="Calibri"/>
                <w:sz w:val="18"/>
                <w:szCs w:val="18"/>
              </w:rPr>
              <w:t xml:space="preserve"> 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9043CD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E53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E53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CE5305" w:rsidRDefault="00CE5305" w:rsidP="00CE530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096B03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1556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R$ 10.000,00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1556AB" w:rsidP="001556A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7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8.798,84</w:t>
            </w:r>
          </w:p>
        </w:tc>
      </w:tr>
    </w:tbl>
    <w:p w:rsidR="00CE5305" w:rsidRDefault="00CE5305" w:rsidP="00CE5305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8D7" w:rsidRDefault="00CC38D7">
      <w:r>
        <w:separator/>
      </w:r>
    </w:p>
  </w:endnote>
  <w:endnote w:type="continuationSeparator" w:id="0">
    <w:p w:rsidR="00CC38D7" w:rsidRDefault="00CC3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8D7" w:rsidRDefault="00CC38D7">
      <w:r>
        <w:separator/>
      </w:r>
    </w:p>
  </w:footnote>
  <w:footnote w:type="continuationSeparator" w:id="0">
    <w:p w:rsidR="00CC38D7" w:rsidRDefault="00CC38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C7FA3"/>
    <w:rsid w:val="000E791C"/>
    <w:rsid w:val="00107333"/>
    <w:rsid w:val="0011319E"/>
    <w:rsid w:val="00147492"/>
    <w:rsid w:val="001556AB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19CA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043CD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C38D7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1370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2023-12-06T22:12:00Z</dcterms:created>
  <dcterms:modified xsi:type="dcterms:W3CDTF">2023-12-06T22:12:00Z</dcterms:modified>
</cp:coreProperties>
</file>