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BB2697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BB2697">
        <w:rPr>
          <w:b/>
          <w:bCs/>
          <w:smallCaps/>
          <w:spacing w:val="20"/>
          <w:sz w:val="24"/>
        </w:rPr>
        <w:t>Projeto de Lei N.º 0</w:t>
      </w:r>
      <w:r w:rsidR="0040706E" w:rsidRPr="00BB2697">
        <w:rPr>
          <w:b/>
          <w:bCs/>
          <w:smallCaps/>
          <w:spacing w:val="20"/>
          <w:sz w:val="24"/>
        </w:rPr>
        <w:t>193</w:t>
      </w:r>
      <w:r w:rsidRPr="00BB2697">
        <w:rPr>
          <w:b/>
          <w:bCs/>
          <w:smallCaps/>
          <w:spacing w:val="20"/>
          <w:sz w:val="24"/>
        </w:rPr>
        <w:t>/202</w:t>
      </w:r>
      <w:r w:rsidR="0040706E" w:rsidRPr="00BB2697">
        <w:rPr>
          <w:b/>
          <w:bCs/>
          <w:smallCaps/>
          <w:spacing w:val="20"/>
          <w:sz w:val="24"/>
        </w:rPr>
        <w:t>3</w:t>
      </w:r>
    </w:p>
    <w:p w:rsidR="00441C4A" w:rsidRPr="00BB2697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BB2697">
        <w:rPr>
          <w:b/>
          <w:bCs/>
          <w:smallCaps/>
          <w:spacing w:val="20"/>
          <w:sz w:val="22"/>
        </w:rPr>
        <w:t>(Mensagem Executiva n.º 039/2020)</w:t>
      </w:r>
    </w:p>
    <w:p w:rsidR="008E5829" w:rsidRPr="00BB2697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BB2697" w:rsidRDefault="00EF31BF" w:rsidP="00BB2697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BB2697">
        <w:rPr>
          <w:b/>
          <w:bCs/>
          <w:smallCaps/>
          <w:spacing w:val="20"/>
          <w:sz w:val="20"/>
          <w:u w:val="single"/>
        </w:rPr>
        <w:t>Ementa:</w:t>
      </w:r>
      <w:r w:rsidRPr="00BB2697">
        <w:rPr>
          <w:b/>
          <w:bCs/>
          <w:smallCaps/>
          <w:spacing w:val="20"/>
          <w:sz w:val="20"/>
        </w:rPr>
        <w:t xml:space="preserve"> </w:t>
      </w:r>
      <w:r w:rsidRPr="00BB2697">
        <w:rPr>
          <w:b/>
          <w:i/>
          <w:sz w:val="20"/>
        </w:rPr>
        <w:t xml:space="preserve">Acrescenta ação </w:t>
      </w:r>
      <w:r w:rsidR="00835CAF" w:rsidRPr="00835CAF">
        <w:rPr>
          <w:b/>
          <w:i/>
          <w:sz w:val="20"/>
        </w:rPr>
        <w:t>Adquirir Sala Cirúrgica Robótica para o Hospital Universitário Antônio Pedro</w:t>
      </w:r>
      <w:r w:rsidR="00A17CA9" w:rsidRPr="00BB2697">
        <w:rPr>
          <w:b/>
          <w:i/>
          <w:sz w:val="20"/>
        </w:rPr>
        <w:t>,</w:t>
      </w:r>
      <w:r w:rsidR="00F416CE" w:rsidRPr="00BB2697">
        <w:rPr>
          <w:b/>
          <w:i/>
          <w:sz w:val="20"/>
        </w:rPr>
        <w:t xml:space="preserve"> </w:t>
      </w:r>
      <w:r w:rsidRPr="00BB2697">
        <w:rPr>
          <w:b/>
          <w:i/>
          <w:sz w:val="20"/>
        </w:rPr>
        <w:t xml:space="preserve">no Projeto de Lei nº </w:t>
      </w:r>
      <w:proofErr w:type="gramStart"/>
      <w:r w:rsidRPr="00BB2697">
        <w:rPr>
          <w:b/>
          <w:i/>
          <w:sz w:val="20"/>
        </w:rPr>
        <w:t>193/2023</w:t>
      </w:r>
      <w:proofErr w:type="gramEnd"/>
    </w:p>
    <w:p w:rsidR="00EF31BF" w:rsidRPr="00BB2697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BB2697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BB2697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BB2697" w:rsidRDefault="00CF010B">
      <w:pPr>
        <w:pStyle w:val="Corpodetexto"/>
      </w:pPr>
    </w:p>
    <w:p w:rsidR="0040706E" w:rsidRPr="00BB2697" w:rsidRDefault="0040706E" w:rsidP="0040706E">
      <w:pPr>
        <w:spacing w:after="120"/>
        <w:jc w:val="both"/>
      </w:pPr>
      <w:r w:rsidRPr="00BB2697">
        <w:rPr>
          <w:b/>
        </w:rPr>
        <w:t xml:space="preserve">Art. 1º </w:t>
      </w:r>
      <w:r w:rsidRPr="00BB2697">
        <w:t xml:space="preserve">- Fica adicionada ação orçamentária </w:t>
      </w:r>
      <w:r w:rsidR="00835CAF" w:rsidRPr="00835CAF">
        <w:t>Adquirir Sala Cirúrgica Robótica para o Hospital Universitário Antônio Pedro</w:t>
      </w:r>
      <w:r w:rsidRPr="00BB2697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B2697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C01CA4" w:rsidP="00CC6596">
            <w:pPr>
              <w:textAlignment w:val="baseline"/>
            </w:pPr>
            <w:r w:rsidRPr="00BB2697">
              <w:t>0133 - ATENÇÃO À SAÚDE</w:t>
            </w:r>
          </w:p>
        </w:tc>
      </w:tr>
      <w:tr w:rsidR="0040706E" w:rsidRPr="00BB2697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 xml:space="preserve"> </w:t>
            </w:r>
            <w:r w:rsidR="00835CAF" w:rsidRPr="00835CAF">
              <w:rPr>
                <w:sz w:val="18"/>
                <w:szCs w:val="18"/>
              </w:rPr>
              <w:t>Adquirir Sala Cirúrgica Robótica para o Hospital Universitário Antônio Pedro</w:t>
            </w:r>
          </w:p>
        </w:tc>
      </w:tr>
      <w:tr w:rsidR="0040706E" w:rsidRPr="00BB2697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C01CA4" w:rsidP="00CC6596">
            <w:pPr>
              <w:textAlignment w:val="baseline"/>
            </w:pPr>
            <w:r w:rsidRPr="00BB2697">
              <w:rPr>
                <w:sz w:val="18"/>
                <w:szCs w:val="18"/>
              </w:rPr>
              <w:t>Modernização da Rede, através da aquisição de novos equipamentos, para atender a população.</w:t>
            </w:r>
          </w:p>
        </w:tc>
      </w:tr>
      <w:tr w:rsidR="00023B76" w:rsidRPr="00BB2697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BB2697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UNIDADE ORÇAMENTÁRIA </w:t>
            </w:r>
            <w:r w:rsidRPr="00BB2697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BB2697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>Unidade Orçamentária: 43 – FUNDO</w:t>
            </w:r>
            <w:proofErr w:type="gramStart"/>
            <w:r w:rsidRPr="00BB2697">
              <w:rPr>
                <w:sz w:val="18"/>
                <w:szCs w:val="18"/>
              </w:rPr>
              <w:t xml:space="preserve">  </w:t>
            </w:r>
            <w:proofErr w:type="gramEnd"/>
            <w:r w:rsidRPr="00BB2697">
              <w:rPr>
                <w:sz w:val="18"/>
                <w:szCs w:val="18"/>
              </w:rPr>
              <w:t>MUNICIPAL DE SAUDE</w:t>
            </w:r>
          </w:p>
        </w:tc>
      </w:tr>
      <w:tr w:rsidR="0040706E" w:rsidRPr="00BB2697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B2697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FUNÇÃO </w:t>
            </w:r>
            <w:r w:rsidRPr="00BB2697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023B76" w:rsidP="00023B76">
            <w:pPr>
              <w:textAlignment w:val="baseline"/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B2697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SUBFUNÇÃO </w:t>
            </w:r>
            <w:r w:rsidRPr="00BB2697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B2697" w:rsidRDefault="00023B76" w:rsidP="00CC6596">
            <w:pPr>
              <w:textAlignment w:val="baseline"/>
            </w:pPr>
            <w:r w:rsidRPr="00BB2697">
              <w:rPr>
                <w:sz w:val="18"/>
                <w:szCs w:val="18"/>
              </w:rPr>
              <w:t>301</w:t>
            </w:r>
          </w:p>
        </w:tc>
      </w:tr>
      <w:tr w:rsidR="0040706E" w:rsidRPr="00BB2697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BB2697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BB2697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BB2697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B2697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BB2697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BB2697" w:rsidRDefault="00F416CE" w:rsidP="00A17CA9">
            <w:pPr>
              <w:jc w:val="center"/>
              <w:textAlignment w:val="baseline"/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 xml:space="preserve">R$ </w:t>
            </w:r>
            <w:r w:rsidR="00A17CA9" w:rsidRPr="00BB2697">
              <w:rPr>
                <w:sz w:val="18"/>
                <w:szCs w:val="18"/>
              </w:rPr>
              <w:t>5</w:t>
            </w:r>
            <w:r w:rsidRPr="00BB2697">
              <w:rPr>
                <w:sz w:val="18"/>
                <w:szCs w:val="18"/>
              </w:rPr>
              <w:t>.0</w:t>
            </w:r>
            <w:r w:rsidR="00655D8C" w:rsidRPr="00BB2697">
              <w:rPr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BB2697" w:rsidRDefault="0040706E" w:rsidP="0040706E">
      <w:pPr>
        <w:spacing w:after="120"/>
        <w:jc w:val="both"/>
        <w:rPr>
          <w:b/>
        </w:rPr>
      </w:pPr>
    </w:p>
    <w:p w:rsidR="0040706E" w:rsidRPr="00BB2697" w:rsidRDefault="0040706E" w:rsidP="0040706E">
      <w:pPr>
        <w:spacing w:after="120"/>
        <w:jc w:val="both"/>
      </w:pPr>
      <w:r w:rsidRPr="00BB2697">
        <w:rPr>
          <w:b/>
        </w:rPr>
        <w:t xml:space="preserve">Art. 2º </w:t>
      </w:r>
      <w:r w:rsidRPr="00BB2697">
        <w:t>- Os valores para a execução da ação acima, serão compensados conforme quadro</w:t>
      </w:r>
      <w:r w:rsidR="00A17CA9" w:rsidRPr="00BB2697">
        <w:t>s</w:t>
      </w:r>
      <w:r w:rsidRPr="00BB2697">
        <w:t xml:space="preserve"> </w:t>
      </w:r>
      <w:proofErr w:type="spellStart"/>
      <w:r w:rsidRPr="00BB2697">
        <w:t>abaixo</w:t>
      </w:r>
      <w:r w:rsidR="00A17CA9" w:rsidRPr="00BB2697">
        <w:t>s</w:t>
      </w:r>
      <w:proofErr w:type="spellEnd"/>
      <w:r w:rsidRPr="00BB2697">
        <w:t>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RPr="00BB2697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ÓRGÃO/UNIDADE ORÇAMENTÁRIA </w:t>
            </w:r>
            <w:r w:rsidRPr="00BB2697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F5FC6" w:rsidRPr="00EF5FC6" w:rsidRDefault="00EF5FC6" w:rsidP="00EF5FC6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EF5FC6">
              <w:rPr>
                <w:rFonts w:eastAsia="Calibri"/>
                <w:sz w:val="18"/>
                <w:szCs w:val="18"/>
              </w:rPr>
              <w:t>83 - SECRETARIA</w:t>
            </w:r>
            <w:proofErr w:type="gramEnd"/>
            <w:r w:rsidRPr="00EF5FC6">
              <w:rPr>
                <w:rFonts w:eastAsia="Calibri"/>
                <w:sz w:val="18"/>
                <w:szCs w:val="18"/>
              </w:rPr>
              <w:t xml:space="preserve"> MUNICIPAL DE AÇÕES ESTRATÉGICAS</w:t>
            </w:r>
          </w:p>
          <w:p w:rsidR="0040706E" w:rsidRPr="00BB2697" w:rsidRDefault="00EF5FC6" w:rsidP="00EF5FC6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>Unidade Orçamentária: 01 - SECRETARIA MUNICIPAL DE AÇÕES ESTRATÉGICAS</w:t>
            </w:r>
          </w:p>
        </w:tc>
      </w:tr>
      <w:tr w:rsidR="0040706E" w:rsidRPr="00BB2697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B2697" w:rsidRDefault="00EF5FC6" w:rsidP="00CC6596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>04.131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EF5FC6">
              <w:rPr>
                <w:rFonts w:eastAsia="Calibri"/>
                <w:sz w:val="18"/>
                <w:szCs w:val="18"/>
              </w:rPr>
              <w:t>0145.4907</w:t>
            </w:r>
            <w:r>
              <w:rPr>
                <w:rFonts w:eastAsia="Calibri"/>
                <w:sz w:val="18"/>
                <w:szCs w:val="18"/>
              </w:rPr>
              <w:t xml:space="preserve"> - </w:t>
            </w:r>
            <w:r w:rsidRPr="00EF5FC6">
              <w:rPr>
                <w:rFonts w:eastAsia="Calibri"/>
                <w:sz w:val="18"/>
                <w:szCs w:val="18"/>
              </w:rPr>
              <w:t>Operacionalização</w:t>
            </w:r>
            <w:proofErr w:type="gramEnd"/>
            <w:r w:rsidRPr="00EF5FC6">
              <w:rPr>
                <w:rFonts w:eastAsia="Calibri"/>
                <w:sz w:val="18"/>
                <w:szCs w:val="18"/>
              </w:rPr>
              <w:t xml:space="preserve"> da Publicidade Institucional</w:t>
            </w:r>
          </w:p>
        </w:tc>
      </w:tr>
      <w:tr w:rsidR="0040706E" w:rsidRPr="00BB2697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BB2697" w:rsidRDefault="00EF5FC6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 w:rsidRPr="00EF5FC6">
              <w:rPr>
                <w:rFonts w:eastAsia="Calibri"/>
                <w:sz w:val="18"/>
                <w:szCs w:val="18"/>
              </w:rPr>
              <w:t>28.589.537,41</w:t>
            </w:r>
          </w:p>
        </w:tc>
      </w:tr>
      <w:tr w:rsidR="0040706E" w:rsidRPr="00BB2697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BB2697" w:rsidRDefault="00C01CA4" w:rsidP="00EF5FC6">
            <w:pPr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 xml:space="preserve">R$ </w:t>
            </w:r>
            <w:r w:rsidR="00BB2697" w:rsidRPr="00BB2697">
              <w:rPr>
                <w:sz w:val="18"/>
                <w:szCs w:val="18"/>
              </w:rPr>
              <w:t>2</w:t>
            </w:r>
            <w:r w:rsidR="00F416CE" w:rsidRPr="00BB2697">
              <w:rPr>
                <w:sz w:val="18"/>
                <w:szCs w:val="18"/>
              </w:rPr>
              <w:t>.0</w:t>
            </w:r>
            <w:r w:rsidRPr="00BB2697">
              <w:rPr>
                <w:sz w:val="18"/>
                <w:szCs w:val="18"/>
              </w:rPr>
              <w:t>00.000,00</w:t>
            </w:r>
            <w:r w:rsidR="00EF5FC6">
              <w:rPr>
                <w:sz w:val="18"/>
                <w:szCs w:val="18"/>
              </w:rPr>
              <w:t xml:space="preserve"> </w:t>
            </w:r>
          </w:p>
        </w:tc>
      </w:tr>
      <w:tr w:rsidR="0040706E" w:rsidRPr="00BB2697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BB2697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BB2697" w:rsidRDefault="00EF5FC6" w:rsidP="00CC055B">
            <w:pPr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R$ 26</w:t>
            </w:r>
            <w:bookmarkStart w:id="0" w:name="_GoBack"/>
            <w:bookmarkEnd w:id="0"/>
            <w:r w:rsidRPr="00EF5FC6">
              <w:rPr>
                <w:rFonts w:eastAsia="Calibri"/>
                <w:sz w:val="18"/>
                <w:szCs w:val="18"/>
              </w:rPr>
              <w:t>.589.537,41</w:t>
            </w:r>
          </w:p>
        </w:tc>
      </w:tr>
    </w:tbl>
    <w:p w:rsidR="0040706E" w:rsidRPr="00BB2697" w:rsidRDefault="0040706E" w:rsidP="0040706E">
      <w:pPr>
        <w:spacing w:after="120"/>
        <w:jc w:val="both"/>
        <w:rPr>
          <w:b/>
        </w:rPr>
      </w:pP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BB2697" w:rsidRPr="00BB2697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ÓRGÃO/UNIDADE ORÇAMENTÁRIA </w:t>
            </w:r>
            <w:r w:rsidRPr="00BB2697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BB2697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BB2697">
              <w:rPr>
                <w:rFonts w:eastAsia="Calibri"/>
                <w:sz w:val="18"/>
                <w:szCs w:val="18"/>
              </w:rPr>
              <w:t>41 - SECRETARIA</w:t>
            </w:r>
            <w:proofErr w:type="gramEnd"/>
            <w:r w:rsidRPr="00BB2697">
              <w:rPr>
                <w:rFonts w:eastAsia="Calibri"/>
                <w:sz w:val="18"/>
                <w:szCs w:val="18"/>
              </w:rPr>
              <w:t xml:space="preserve"> MUNICIPAL DAS CULTURAS</w:t>
            </w:r>
          </w:p>
          <w:p w:rsidR="00BB2697" w:rsidRPr="00BB2697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BB2697">
              <w:rPr>
                <w:rFonts w:eastAsia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BB2697" w:rsidRPr="00BB2697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BB2697">
              <w:rPr>
                <w:rFonts w:eastAsia="Calibri"/>
                <w:sz w:val="18"/>
                <w:szCs w:val="18"/>
              </w:rPr>
              <w:t>13.392.</w:t>
            </w:r>
            <w:r w:rsidRPr="00BB2697">
              <w:t xml:space="preserve"> </w:t>
            </w:r>
            <w:proofErr w:type="gramStart"/>
            <w:r w:rsidRPr="00BB2697">
              <w:rPr>
                <w:rFonts w:eastAsia="Calibri"/>
                <w:sz w:val="18"/>
                <w:szCs w:val="18"/>
              </w:rPr>
              <w:t>0136.4101 - Manutenção</w:t>
            </w:r>
            <w:proofErr w:type="gramEnd"/>
            <w:r w:rsidRPr="00BB2697">
              <w:rPr>
                <w:rFonts w:eastAsia="Calibri"/>
                <w:sz w:val="18"/>
                <w:szCs w:val="18"/>
              </w:rPr>
              <w:t xml:space="preserve"> de Equipamentos Culturais</w:t>
            </w:r>
          </w:p>
        </w:tc>
      </w:tr>
      <w:tr w:rsidR="00BB2697" w:rsidRPr="00BB2697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BB2697">
              <w:rPr>
                <w:rFonts w:eastAsia="Calibri"/>
                <w:sz w:val="18"/>
                <w:szCs w:val="18"/>
              </w:rPr>
              <w:t>R$ 17.188.798,84</w:t>
            </w:r>
          </w:p>
        </w:tc>
      </w:tr>
      <w:tr w:rsidR="00BB2697" w:rsidRPr="00BB2697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>R$ 1.000.000,00</w:t>
            </w:r>
          </w:p>
        </w:tc>
      </w:tr>
      <w:tr w:rsidR="00BB2697" w:rsidRPr="00BB2697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BB2697">
            <w:pPr>
              <w:rPr>
                <w:sz w:val="18"/>
                <w:szCs w:val="18"/>
              </w:rPr>
            </w:pPr>
            <w:r w:rsidRPr="00BB2697">
              <w:rPr>
                <w:rFonts w:eastAsia="Calibri"/>
                <w:sz w:val="18"/>
                <w:szCs w:val="18"/>
              </w:rPr>
              <w:t>R$ 16.188.798,84</w:t>
            </w:r>
          </w:p>
        </w:tc>
      </w:tr>
    </w:tbl>
    <w:p w:rsidR="00BB2697" w:rsidRPr="00BB2697" w:rsidRDefault="00BB2697" w:rsidP="00BB2697">
      <w:pPr>
        <w:spacing w:after="120"/>
        <w:jc w:val="both"/>
      </w:pP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BB2697" w:rsidRPr="00BB2697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ÓRGÃO/UNIDADE ORÇAMENTÁRIA </w:t>
            </w:r>
            <w:r w:rsidRPr="00BB2697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BB2697" w:rsidRDefault="00BB2697" w:rsidP="00BB2697">
            <w:pPr>
              <w:rPr>
                <w:rFonts w:eastAsia="Calibri"/>
                <w:sz w:val="18"/>
                <w:szCs w:val="18"/>
              </w:rPr>
            </w:pPr>
            <w:r w:rsidRPr="00BB2697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BB2697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BB2697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BB2697" w:rsidRPr="00BB2697" w:rsidRDefault="00BB2697" w:rsidP="00BB2697">
            <w:pPr>
              <w:rPr>
                <w:rFonts w:eastAsia="Calibri"/>
                <w:sz w:val="18"/>
                <w:szCs w:val="18"/>
              </w:rPr>
            </w:pPr>
            <w:r w:rsidRPr="00BB2697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BB2697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BB2697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BB2697" w:rsidRPr="00BB2697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BB2697">
              <w:rPr>
                <w:rFonts w:eastAsia="Calibri"/>
                <w:sz w:val="18"/>
                <w:szCs w:val="18"/>
              </w:rPr>
              <w:t>15.451.</w:t>
            </w:r>
            <w:r w:rsidRPr="00BB2697">
              <w:t xml:space="preserve"> </w:t>
            </w:r>
            <w:proofErr w:type="gramStart"/>
            <w:r w:rsidRPr="00BB2697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BB2697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BB2697" w:rsidRPr="00BB2697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 w:rsidRPr="00BB2697">
              <w:rPr>
                <w:rFonts w:eastAsia="Calibri"/>
                <w:sz w:val="18"/>
                <w:szCs w:val="18"/>
              </w:rPr>
              <w:t>65.543.633,49</w:t>
            </w:r>
          </w:p>
        </w:tc>
      </w:tr>
      <w:tr w:rsidR="00BB2697" w:rsidRPr="00BB2697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B4984">
            <w:pPr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 xml:space="preserve">R$ </w:t>
            </w:r>
            <w:r w:rsidR="00CB4984">
              <w:rPr>
                <w:sz w:val="18"/>
                <w:szCs w:val="18"/>
              </w:rPr>
              <w:t>2</w:t>
            </w:r>
            <w:r w:rsidRPr="00BB2697">
              <w:rPr>
                <w:sz w:val="18"/>
                <w:szCs w:val="18"/>
              </w:rPr>
              <w:t>.000.000,00</w:t>
            </w:r>
          </w:p>
        </w:tc>
      </w:tr>
      <w:tr w:rsidR="00BB2697" w:rsidRPr="00BB2697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BB2697" w:rsidRDefault="00BB2697" w:rsidP="00CB4984">
            <w:pPr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R$ 6</w:t>
            </w:r>
            <w:r w:rsidR="00CB4984">
              <w:rPr>
                <w:rFonts w:eastAsia="Calibri"/>
                <w:sz w:val="18"/>
                <w:szCs w:val="18"/>
              </w:rPr>
              <w:t>3</w:t>
            </w:r>
            <w:r w:rsidRPr="00BB2697">
              <w:rPr>
                <w:rFonts w:eastAsia="Calibri"/>
                <w:sz w:val="18"/>
                <w:szCs w:val="18"/>
              </w:rPr>
              <w:t>.543.633,49</w:t>
            </w:r>
          </w:p>
        </w:tc>
      </w:tr>
    </w:tbl>
    <w:p w:rsidR="00BB2697" w:rsidRPr="00BB2697" w:rsidRDefault="00BB2697" w:rsidP="00BB2697">
      <w:pPr>
        <w:spacing w:after="120"/>
        <w:jc w:val="both"/>
        <w:rPr>
          <w:b/>
        </w:rPr>
      </w:pPr>
    </w:p>
    <w:p w:rsidR="003C5134" w:rsidRPr="00BB2697" w:rsidRDefault="008E5829">
      <w:pPr>
        <w:pStyle w:val="Corpodetexto"/>
        <w:rPr>
          <w:sz w:val="24"/>
        </w:rPr>
      </w:pPr>
      <w:r w:rsidRPr="00BB2697">
        <w:rPr>
          <w:sz w:val="24"/>
        </w:rPr>
        <w:t xml:space="preserve">Sala de Sessões, </w:t>
      </w:r>
      <w:r w:rsidR="0040706E" w:rsidRPr="00BB2697">
        <w:rPr>
          <w:sz w:val="24"/>
        </w:rPr>
        <w:t>30 de novembro de 2023.</w:t>
      </w:r>
    </w:p>
    <w:p w:rsidR="008E5829" w:rsidRPr="00BB2697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BB2697">
        <w:rPr>
          <w:b/>
          <w:noProof/>
          <w:sz w:val="24"/>
        </w:rPr>
        <w:drawing>
          <wp:inline distT="0" distB="0" distL="0" distR="0" wp14:anchorId="0ED854E6" wp14:editId="1C3DBC5F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BB2697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BB2697">
        <w:rPr>
          <w:b/>
          <w:bCs/>
          <w:i/>
          <w:iCs/>
          <w:sz w:val="24"/>
        </w:rPr>
        <w:t>Rodrigo</w:t>
      </w:r>
      <w:r w:rsidR="008E5829" w:rsidRPr="00BB2697">
        <w:rPr>
          <w:b/>
          <w:bCs/>
          <w:i/>
          <w:iCs/>
          <w:sz w:val="24"/>
        </w:rPr>
        <w:t xml:space="preserve"> Farah</w:t>
      </w:r>
    </w:p>
    <w:p w:rsidR="000634B4" w:rsidRPr="00BB2697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BB2697">
        <w:rPr>
          <w:b/>
          <w:bCs/>
          <w:i/>
          <w:iCs/>
          <w:sz w:val="24"/>
        </w:rPr>
        <w:t>Vereador</w:t>
      </w:r>
    </w:p>
    <w:sectPr w:rsidR="000634B4" w:rsidRPr="00BB2697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34E" w:rsidRDefault="00AB234E">
      <w:r>
        <w:separator/>
      </w:r>
    </w:p>
  </w:endnote>
  <w:endnote w:type="continuationSeparator" w:id="0">
    <w:p w:rsidR="00AB234E" w:rsidRDefault="00AB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34E" w:rsidRDefault="00AB234E">
      <w:r>
        <w:separator/>
      </w:r>
    </w:p>
  </w:footnote>
  <w:footnote w:type="continuationSeparator" w:id="0">
    <w:p w:rsidR="00AB234E" w:rsidRDefault="00AB23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36220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35CAF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17CA9"/>
    <w:rsid w:val="00A9284F"/>
    <w:rsid w:val="00AB234E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B2697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B4984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EF5FC6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6</TotalTime>
  <Pages>2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2212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2023-12-06T20:34:00Z</dcterms:created>
  <dcterms:modified xsi:type="dcterms:W3CDTF">2023-12-07T15:57:00Z</dcterms:modified>
</cp:coreProperties>
</file>