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EF31BF">
      <w:pPr>
        <w:pStyle w:val="Corpodetexto"/>
        <w:ind w:left="4678"/>
        <w:jc w:val="left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4E7125" w:rsidRPr="004E7125">
        <w:rPr>
          <w:b/>
          <w:i/>
          <w:sz w:val="20"/>
        </w:rPr>
        <w:t xml:space="preserve">Adquirir Equipamento Hospitalar de </w:t>
      </w:r>
      <w:proofErr w:type="spellStart"/>
      <w:r w:rsidR="004E7125" w:rsidRPr="004E7125">
        <w:rPr>
          <w:b/>
          <w:i/>
          <w:sz w:val="20"/>
        </w:rPr>
        <w:t>Tomossíntese</w:t>
      </w:r>
      <w:proofErr w:type="spellEnd"/>
      <w:r w:rsidR="004E7125" w:rsidRPr="004E7125">
        <w:rPr>
          <w:b/>
          <w:i/>
          <w:sz w:val="20"/>
        </w:rPr>
        <w:t xml:space="preserve"> Mamária 3D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E92C2F">
        <w:rPr>
          <w:b/>
          <w:bCs/>
          <w:smallCaps/>
          <w:spacing w:val="20"/>
          <w:sz w:val="24"/>
        </w:rPr>
        <w:t>045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4E7125" w:rsidRPr="004E7125">
        <w:t xml:space="preserve">Adquirir Equipamento Hospitalar de </w:t>
      </w:r>
      <w:proofErr w:type="spellStart"/>
      <w:r w:rsidR="004E7125" w:rsidRPr="004E7125">
        <w:t>Tomossíntese</w:t>
      </w:r>
      <w:proofErr w:type="spellEnd"/>
      <w:r w:rsidR="004E7125" w:rsidRPr="004E7125">
        <w:t xml:space="preserve"> Mamária 3D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4E7125" w:rsidRPr="004E7125">
              <w:rPr>
                <w:rFonts w:cs="Calibri"/>
                <w:sz w:val="18"/>
                <w:szCs w:val="18"/>
              </w:rPr>
              <w:t xml:space="preserve">Adquirir Equipamento Hospitalar de </w:t>
            </w:r>
            <w:proofErr w:type="spellStart"/>
            <w:r w:rsidR="004E7125" w:rsidRPr="004E7125">
              <w:rPr>
                <w:rFonts w:cs="Calibri"/>
                <w:sz w:val="18"/>
                <w:szCs w:val="18"/>
              </w:rPr>
              <w:t>Tomossíntese</w:t>
            </w:r>
            <w:proofErr w:type="spellEnd"/>
            <w:r w:rsidR="004E7125" w:rsidRPr="004E7125">
              <w:rPr>
                <w:rFonts w:cs="Calibri"/>
                <w:sz w:val="18"/>
                <w:szCs w:val="18"/>
              </w:rPr>
              <w:t xml:space="preserve"> Mamária 3D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CC055B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R$ 4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1D5673" w:rsidRDefault="001D5673" w:rsidP="001D5673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1D5673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D5673" w:rsidRDefault="001D5673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D5673" w:rsidRPr="00C01CA4" w:rsidRDefault="001D5673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1D5673" w:rsidRDefault="001D5673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1D5673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D5673" w:rsidRDefault="001D5673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D5673" w:rsidRDefault="001D5673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1D5673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1D5673" w:rsidRDefault="001D5673" w:rsidP="00614B5B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1D5673" w:rsidRDefault="001D5673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1D5673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1D5673" w:rsidRDefault="001D5673" w:rsidP="00614B5B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1D5673" w:rsidRDefault="001D5673" w:rsidP="00614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R$ 40.000,00</w:t>
            </w:r>
          </w:p>
        </w:tc>
      </w:tr>
      <w:tr w:rsidR="001D5673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1D5673" w:rsidRDefault="001D5673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1D5673" w:rsidRDefault="001D5673" w:rsidP="00614B5B">
            <w:pPr>
              <w:rPr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41.963,47</w:t>
            </w:r>
          </w:p>
        </w:tc>
      </w:tr>
    </w:tbl>
    <w:p w:rsidR="001D5673" w:rsidRDefault="001D5673" w:rsidP="001D5673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bookmarkStart w:id="0" w:name="_GoBack"/>
      <w:bookmarkEnd w:id="0"/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35E" w:rsidRDefault="0033735E">
      <w:r>
        <w:separator/>
      </w:r>
    </w:p>
  </w:endnote>
  <w:endnote w:type="continuationSeparator" w:id="0">
    <w:p w:rsidR="0033735E" w:rsidRDefault="00337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35E" w:rsidRDefault="0033735E">
      <w:r>
        <w:separator/>
      </w:r>
    </w:p>
  </w:footnote>
  <w:footnote w:type="continuationSeparator" w:id="0">
    <w:p w:rsidR="0033735E" w:rsidRDefault="00337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1D5673"/>
    <w:rsid w:val="00202FA6"/>
    <w:rsid w:val="00203051"/>
    <w:rsid w:val="002175DC"/>
    <w:rsid w:val="00273A04"/>
    <w:rsid w:val="002747C7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3735E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E7125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44589"/>
    <w:rsid w:val="00E50292"/>
    <w:rsid w:val="00E51C96"/>
    <w:rsid w:val="00E571D4"/>
    <w:rsid w:val="00E92C2F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1289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2023-12-05T17:45:00Z</dcterms:created>
  <dcterms:modified xsi:type="dcterms:W3CDTF">2023-12-07T15:24:00Z</dcterms:modified>
</cp:coreProperties>
</file>