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EF31BF">
      <w:pPr>
        <w:pStyle w:val="Corpodetexto"/>
        <w:ind w:left="4678"/>
        <w:jc w:val="left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2764D2" w:rsidRPr="002764D2">
        <w:rPr>
          <w:b/>
          <w:i/>
          <w:sz w:val="20"/>
        </w:rPr>
        <w:t xml:space="preserve">Adquirir Equipamento Hospitalar de Mamógrafo Digital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C67FE6">
        <w:rPr>
          <w:b/>
          <w:bCs/>
          <w:smallCaps/>
          <w:spacing w:val="20"/>
          <w:sz w:val="24"/>
        </w:rPr>
        <w:t>043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23D01" w:rsidRPr="00C23D01">
        <w:t>Adquirir Equipamento Hospitalar de Mamógrafo Digital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2764D2" w:rsidRPr="002764D2">
              <w:rPr>
                <w:rFonts w:cs="Calibri"/>
                <w:sz w:val="18"/>
                <w:szCs w:val="18"/>
              </w:rPr>
              <w:t>Adquirir Equipamento Hospitalar de Mamógrafo Digital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CC6596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CC055B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R$ 4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787EDE" w:rsidRDefault="00787EDE" w:rsidP="00787ED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787EDE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87EDE" w:rsidRDefault="00787EDE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87EDE" w:rsidRPr="00C01CA4" w:rsidRDefault="00787EDE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01CA4">
              <w:rPr>
                <w:rFonts w:ascii="Calibri" w:eastAsia="Calibri" w:hAnsi="Calibri" w:cs="Calibri"/>
                <w:sz w:val="18"/>
                <w:szCs w:val="18"/>
              </w:rPr>
              <w:t>25 - SECRETARIA</w:t>
            </w:r>
            <w:proofErr w:type="gramEnd"/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 MUNICIPAL DE SAUDE</w:t>
            </w:r>
          </w:p>
          <w:p w:rsidR="00787EDE" w:rsidRDefault="00787EDE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787EDE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87EDE" w:rsidRDefault="00787EDE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87EDE" w:rsidRDefault="00787EDE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0133.6272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Manutenção e Conservação de Prédios Públicos</w:t>
            </w:r>
          </w:p>
        </w:tc>
      </w:tr>
      <w:tr w:rsidR="00787EDE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87EDE" w:rsidRDefault="00787EDE" w:rsidP="00614B5B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87EDE" w:rsidRDefault="00787EDE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19.841.963,47</w:t>
            </w:r>
          </w:p>
        </w:tc>
      </w:tr>
      <w:tr w:rsidR="00787EDE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87EDE" w:rsidRDefault="00787EDE" w:rsidP="00614B5B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87EDE" w:rsidRDefault="00787EDE" w:rsidP="00787E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787EDE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87EDE" w:rsidRDefault="00787EDE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87EDE" w:rsidRDefault="00787EDE" w:rsidP="00787EDE">
            <w:pPr>
              <w:rPr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bookmarkStart w:id="0" w:name="_GoBack"/>
            <w:bookmarkEnd w:id="0"/>
            <w:r w:rsidRPr="00394DE9">
              <w:rPr>
                <w:rFonts w:ascii="Calibri" w:eastAsia="Calibri" w:hAnsi="Calibri" w:cs="Calibri"/>
                <w:sz w:val="18"/>
                <w:szCs w:val="18"/>
              </w:rPr>
              <w:t>41.963,47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29F" w:rsidRDefault="00D6329F">
      <w:r>
        <w:separator/>
      </w:r>
    </w:p>
  </w:endnote>
  <w:endnote w:type="continuationSeparator" w:id="0">
    <w:p w:rsidR="00D6329F" w:rsidRDefault="00D63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29F" w:rsidRDefault="00D6329F">
      <w:r>
        <w:separator/>
      </w:r>
    </w:p>
  </w:footnote>
  <w:footnote w:type="continuationSeparator" w:id="0">
    <w:p w:rsidR="00D6329F" w:rsidRDefault="00D632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87EDE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92923"/>
    <w:rsid w:val="009A443E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23D01"/>
    <w:rsid w:val="00C67FE6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329F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4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1271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6</cp:revision>
  <cp:lastPrinted>2020-10-29T23:44:00Z</cp:lastPrinted>
  <dcterms:created xsi:type="dcterms:W3CDTF">2023-12-05T17:31:00Z</dcterms:created>
  <dcterms:modified xsi:type="dcterms:W3CDTF">2023-12-07T15:18:00Z</dcterms:modified>
</cp:coreProperties>
</file>