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8767F5">
      <w:pPr>
        <w:pStyle w:val="Corpodetexto"/>
        <w:ind w:left="4678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E028D1" w:rsidRPr="00E028D1">
        <w:rPr>
          <w:b/>
          <w:i/>
          <w:sz w:val="20"/>
        </w:rPr>
        <w:t xml:space="preserve">Adquirir Equipamento Hospitalar de Endoscopia </w:t>
      </w:r>
      <w:r w:rsidRPr="00EF31BF">
        <w:rPr>
          <w:b/>
          <w:i/>
          <w:sz w:val="20"/>
        </w:rPr>
        <w:t>no Projeto de Lei nº 193/2023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 w:rsidP="008767F5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  <w:r w:rsidR="000231F6">
        <w:rPr>
          <w:b/>
          <w:bCs/>
          <w:smallCaps/>
          <w:spacing w:val="20"/>
          <w:sz w:val="24"/>
        </w:rPr>
        <w:t>042</w:t>
      </w:r>
    </w:p>
    <w:p w:rsidR="00CF010B" w:rsidRDefault="00CF010B" w:rsidP="008767F5">
      <w:pPr>
        <w:pStyle w:val="Corpodetexto"/>
      </w:pPr>
    </w:p>
    <w:p w:rsidR="0040706E" w:rsidRDefault="0040706E" w:rsidP="008767F5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8767F5" w:rsidRPr="008767F5">
        <w:t>Adquirir Equipamento Hospitalar de</w:t>
      </w:r>
      <w:r w:rsidR="008767F5">
        <w:t xml:space="preserve"> </w:t>
      </w:r>
      <w:r w:rsidR="003B032F" w:rsidRPr="003B032F">
        <w:t>Endoscopia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01CA4" w:rsidP="008767F5">
            <w:pPr>
              <w:jc w:val="both"/>
              <w:textAlignment w:val="baseline"/>
            </w:pPr>
            <w:r w:rsidRPr="00C01CA4">
              <w:t xml:space="preserve">0133 </w:t>
            </w:r>
            <w:r>
              <w:t xml:space="preserve">- </w:t>
            </w:r>
            <w:r w:rsidRPr="00C01CA4">
              <w:t>ATENÇÃO À SAÚDE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E028D1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E028D1">
              <w:rPr>
                <w:rFonts w:cs="Calibri"/>
                <w:sz w:val="18"/>
                <w:szCs w:val="18"/>
              </w:rPr>
              <w:t>Adquirir Equipamento Hospitalar de Endoscopia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C01CA4" w:rsidP="008767F5">
            <w:pPr>
              <w:jc w:val="both"/>
              <w:textAlignment w:val="baseline"/>
            </w:pPr>
            <w:r w:rsidRPr="000E1215">
              <w:rPr>
                <w:sz w:val="18"/>
                <w:szCs w:val="18"/>
              </w:rPr>
              <w:t>Modernização da Rede</w:t>
            </w:r>
            <w:r>
              <w:rPr>
                <w:sz w:val="18"/>
                <w:szCs w:val="18"/>
              </w:rPr>
              <w:t>, através da aquisição de novos equipamentos, para atender a população.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C01CA4">
              <w:rPr>
                <w:rFonts w:cs="Calibri"/>
                <w:sz w:val="18"/>
                <w:szCs w:val="18"/>
              </w:rPr>
              <w:t>U</w:t>
            </w:r>
            <w:r>
              <w:rPr>
                <w:rFonts w:cs="Calibri"/>
                <w:sz w:val="18"/>
                <w:szCs w:val="18"/>
              </w:rPr>
              <w:t xml:space="preserve">nidade Orçamentária: 43 – </w:t>
            </w:r>
            <w:r w:rsidRPr="00C01CA4">
              <w:rPr>
                <w:rFonts w:cs="Calibri"/>
                <w:sz w:val="18"/>
                <w:szCs w:val="18"/>
              </w:rPr>
              <w:t>FUNDO</w:t>
            </w:r>
            <w:proofErr w:type="gramStart"/>
            <w:r w:rsidRPr="00C01CA4">
              <w:rPr>
                <w:rFonts w:cs="Calibri"/>
                <w:sz w:val="18"/>
                <w:szCs w:val="18"/>
              </w:rPr>
              <w:t xml:space="preserve"> 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proofErr w:type="gramEnd"/>
            <w:r w:rsidRPr="00C01CA4">
              <w:rPr>
                <w:rFonts w:cs="Calibri"/>
                <w:sz w:val="18"/>
                <w:szCs w:val="18"/>
              </w:rPr>
              <w:t>MUNICIPAL DE SAUDE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23B76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023B76">
              <w:rPr>
                <w:rFonts w:cs="Calibri"/>
                <w:sz w:val="18"/>
                <w:szCs w:val="18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23B76" w:rsidP="008767F5">
            <w:pPr>
              <w:jc w:val="both"/>
              <w:textAlignment w:val="baseline"/>
            </w:pPr>
            <w:r w:rsidRPr="00023B76">
              <w:rPr>
                <w:rFonts w:cs="Calibri"/>
                <w:sz w:val="18"/>
                <w:szCs w:val="18"/>
              </w:rPr>
              <w:t>301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8767F5">
              <w:rPr>
                <w:rFonts w:cs="Calibri"/>
                <w:sz w:val="18"/>
                <w:szCs w:val="18"/>
              </w:rPr>
              <w:t>5</w:t>
            </w:r>
            <w:r w:rsidR="00655D8C" w:rsidRPr="00655D8C">
              <w:rPr>
                <w:rFonts w:cs="Calibri"/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8767F5">
      <w:pPr>
        <w:spacing w:after="120"/>
        <w:jc w:val="both"/>
        <w:rPr>
          <w:b/>
        </w:rPr>
      </w:pPr>
    </w:p>
    <w:p w:rsidR="00422176" w:rsidRDefault="00422176" w:rsidP="00422176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22176" w:rsidTr="00614B5B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22176" w:rsidRDefault="00422176" w:rsidP="00614B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22176" w:rsidRPr="00C01CA4" w:rsidRDefault="00422176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01CA4">
              <w:rPr>
                <w:rFonts w:ascii="Calibri" w:eastAsia="Calibri" w:hAnsi="Calibri" w:cs="Calibri"/>
                <w:sz w:val="18"/>
                <w:szCs w:val="18"/>
              </w:rPr>
              <w:t>25 - SECRETARIA</w:t>
            </w:r>
            <w:proofErr w:type="gramEnd"/>
            <w:r w:rsidRPr="00C01CA4">
              <w:rPr>
                <w:rFonts w:ascii="Calibri" w:eastAsia="Calibri" w:hAnsi="Calibri" w:cs="Calibri"/>
                <w:sz w:val="18"/>
                <w:szCs w:val="18"/>
              </w:rPr>
              <w:t xml:space="preserve"> MUNICIPAL DE SAUDE</w:t>
            </w:r>
          </w:p>
          <w:p w:rsidR="00422176" w:rsidRDefault="00422176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Unidade Orçamentária: 43</w:t>
            </w:r>
          </w:p>
        </w:tc>
      </w:tr>
      <w:tr w:rsidR="00422176" w:rsidTr="00614B5B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22176" w:rsidRDefault="00422176" w:rsidP="00614B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22176" w:rsidRDefault="00422176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10.301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0133.6272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- 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Manutenção e Conservação de Prédios Públicos</w:t>
            </w:r>
          </w:p>
        </w:tc>
      </w:tr>
      <w:tr w:rsidR="00422176" w:rsidTr="00614B5B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22176" w:rsidRDefault="00422176" w:rsidP="00614B5B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22176" w:rsidRDefault="00422176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394DE9">
              <w:rPr>
                <w:rFonts w:ascii="Calibri" w:eastAsia="Calibri" w:hAnsi="Calibri" w:cs="Calibri"/>
                <w:sz w:val="18"/>
                <w:szCs w:val="18"/>
              </w:rPr>
              <w:t>19.841.963,47</w:t>
            </w:r>
          </w:p>
        </w:tc>
      </w:tr>
      <w:tr w:rsidR="00422176" w:rsidTr="00614B5B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22176" w:rsidRDefault="00422176" w:rsidP="00614B5B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22176" w:rsidRDefault="00422176" w:rsidP="00614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R$ 50.000,00</w:t>
            </w:r>
          </w:p>
        </w:tc>
      </w:tr>
      <w:tr w:rsidR="00422176" w:rsidTr="00614B5B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22176" w:rsidRDefault="00422176" w:rsidP="00614B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22176" w:rsidRDefault="00422176" w:rsidP="00614B5B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19.79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1.963,47</w:t>
            </w:r>
          </w:p>
        </w:tc>
      </w:tr>
    </w:tbl>
    <w:p w:rsidR="00422176" w:rsidRDefault="00422176" w:rsidP="00422176">
      <w:pPr>
        <w:pStyle w:val="Corpodetexto"/>
      </w:pPr>
    </w:p>
    <w:p w:rsidR="003C5134" w:rsidRPr="00EF31BF" w:rsidRDefault="008E5829" w:rsidP="008767F5">
      <w:pPr>
        <w:pStyle w:val="Corpodetexto"/>
        <w:rPr>
          <w:sz w:val="24"/>
        </w:rPr>
      </w:pPr>
      <w:bookmarkStart w:id="0" w:name="_GoBack"/>
      <w:bookmarkEnd w:id="0"/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8767F5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792619EF" wp14:editId="45BDE2BB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8767F5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8767F5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045" w:rsidRDefault="005B7045">
      <w:r>
        <w:separator/>
      </w:r>
    </w:p>
  </w:endnote>
  <w:endnote w:type="continuationSeparator" w:id="0">
    <w:p w:rsidR="005B7045" w:rsidRDefault="005B7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045" w:rsidRDefault="005B7045">
      <w:r>
        <w:separator/>
      </w:r>
    </w:p>
  </w:footnote>
  <w:footnote w:type="continuationSeparator" w:id="0">
    <w:p w:rsidR="005B7045" w:rsidRDefault="005B70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1F6"/>
    <w:rsid w:val="00023B76"/>
    <w:rsid w:val="000434F4"/>
    <w:rsid w:val="0005599E"/>
    <w:rsid w:val="000634B4"/>
    <w:rsid w:val="00073403"/>
    <w:rsid w:val="0007693E"/>
    <w:rsid w:val="00084C6A"/>
    <w:rsid w:val="00094085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91879"/>
    <w:rsid w:val="00292FC1"/>
    <w:rsid w:val="00296DD6"/>
    <w:rsid w:val="002A705B"/>
    <w:rsid w:val="002B02C9"/>
    <w:rsid w:val="002B7E89"/>
    <w:rsid w:val="002D2F5C"/>
    <w:rsid w:val="002E35B6"/>
    <w:rsid w:val="00305A68"/>
    <w:rsid w:val="003178F3"/>
    <w:rsid w:val="0032391F"/>
    <w:rsid w:val="00332546"/>
    <w:rsid w:val="003325E4"/>
    <w:rsid w:val="0033570D"/>
    <w:rsid w:val="00354B1D"/>
    <w:rsid w:val="00357F5D"/>
    <w:rsid w:val="0036043D"/>
    <w:rsid w:val="00375E4A"/>
    <w:rsid w:val="003B032F"/>
    <w:rsid w:val="003B39DE"/>
    <w:rsid w:val="003C5134"/>
    <w:rsid w:val="003D7279"/>
    <w:rsid w:val="003E607B"/>
    <w:rsid w:val="003F3BFF"/>
    <w:rsid w:val="00401722"/>
    <w:rsid w:val="0040706E"/>
    <w:rsid w:val="00411B60"/>
    <w:rsid w:val="00422176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B7045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767F5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94537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28D1"/>
    <w:rsid w:val="00E06D82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15946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1248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5</cp:revision>
  <cp:lastPrinted>2020-10-29T23:44:00Z</cp:lastPrinted>
  <dcterms:created xsi:type="dcterms:W3CDTF">2023-12-05T17:30:00Z</dcterms:created>
  <dcterms:modified xsi:type="dcterms:W3CDTF">2023-12-07T15:15:00Z</dcterms:modified>
</cp:coreProperties>
</file>