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F31BF">
      <w:pPr>
        <w:pStyle w:val="Corpodetexto"/>
        <w:ind w:left="4678"/>
        <w:jc w:val="left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023B76" w:rsidRPr="00023B76">
        <w:rPr>
          <w:b/>
          <w:i/>
          <w:sz w:val="20"/>
        </w:rPr>
        <w:t>Adquirir Equipamento Hospitalar de Cintilografia</w:t>
      </w:r>
      <w:r w:rsidR="00023B76" w:rsidRPr="00EF31BF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31424E">
        <w:rPr>
          <w:b/>
          <w:bCs/>
          <w:smallCaps/>
          <w:spacing w:val="20"/>
          <w:sz w:val="24"/>
        </w:rPr>
        <w:t>039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023B76" w:rsidRPr="00023B76">
        <w:t>Adquirir Equipamento Hospitalar de Cintilografia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01CA4" w:rsidRPr="00C01CA4">
              <w:rPr>
                <w:rFonts w:cs="Calibri"/>
                <w:sz w:val="18"/>
                <w:szCs w:val="18"/>
              </w:rPr>
              <w:t>Adquirir Equipamento Hospitalar de Cintilografia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655D8C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 w:rsidRPr="00655D8C">
              <w:rPr>
                <w:rFonts w:cs="Calibri"/>
                <w:sz w:val="18"/>
                <w:szCs w:val="18"/>
              </w:rPr>
              <w:t>R$ 200.000,00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32459F" w:rsidRDefault="0032459F" w:rsidP="0032459F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32459F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459F" w:rsidRPr="00C01CA4" w:rsidRDefault="0032459F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32459F" w:rsidRDefault="0032459F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32459F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32459F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32459F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3245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32459F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2459F" w:rsidRDefault="0032459F" w:rsidP="0032459F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bookmarkStart w:id="0" w:name="_GoBack"/>
            <w:bookmarkEnd w:id="0"/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32459F" w:rsidRDefault="0032459F" w:rsidP="0032459F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17" w:rsidRDefault="00F67217">
      <w:r>
        <w:separator/>
      </w:r>
    </w:p>
  </w:endnote>
  <w:endnote w:type="continuationSeparator" w:id="0">
    <w:p w:rsidR="00F67217" w:rsidRDefault="00F6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17" w:rsidRDefault="00F67217">
      <w:r>
        <w:separator/>
      </w:r>
    </w:p>
  </w:footnote>
  <w:footnote w:type="continuationSeparator" w:id="0">
    <w:p w:rsidR="00F67217" w:rsidRDefault="00F67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424E"/>
    <w:rsid w:val="003178F3"/>
    <w:rsid w:val="0032391F"/>
    <w:rsid w:val="0032459F"/>
    <w:rsid w:val="00332546"/>
    <w:rsid w:val="003325E4"/>
    <w:rsid w:val="00354B1D"/>
    <w:rsid w:val="00357F5D"/>
    <w:rsid w:val="0036043D"/>
    <w:rsid w:val="00375E4A"/>
    <w:rsid w:val="003B39DE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4524D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67217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6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1260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2023-12-05T16:44:00Z</dcterms:created>
  <dcterms:modified xsi:type="dcterms:W3CDTF">2023-12-07T14:58:00Z</dcterms:modified>
</cp:coreProperties>
</file>