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EF31BF">
      <w:pPr>
        <w:pStyle w:val="Corpodetexto"/>
        <w:ind w:left="4678"/>
        <w:jc w:val="left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9074F6" w:rsidRPr="009074F6">
        <w:rPr>
          <w:b/>
          <w:i/>
          <w:sz w:val="20"/>
        </w:rPr>
        <w:t xml:space="preserve">Adquirir Equipamento Hospitalar de Aparelhos de </w:t>
      </w:r>
      <w:r w:rsidR="003C0D6D" w:rsidRPr="009074F6">
        <w:rPr>
          <w:b/>
          <w:i/>
          <w:sz w:val="20"/>
        </w:rPr>
        <w:t>Ultrassom</w:t>
      </w:r>
      <w:r w:rsidR="00B37486" w:rsidRPr="00B37486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8C5632">
        <w:rPr>
          <w:b/>
          <w:bCs/>
          <w:smallCaps/>
          <w:spacing w:val="20"/>
          <w:sz w:val="24"/>
        </w:rPr>
        <w:t>038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9074F6" w:rsidRPr="009074F6">
        <w:t xml:space="preserve">Adquirir Equipamento Hospitalar de Aparelhos de </w:t>
      </w:r>
      <w:r w:rsidR="003C0D6D" w:rsidRPr="009074F6">
        <w:t>Ultrassom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9074F6" w:rsidRPr="009074F6">
              <w:rPr>
                <w:rFonts w:cs="Calibri"/>
                <w:sz w:val="18"/>
                <w:szCs w:val="18"/>
              </w:rPr>
              <w:t xml:space="preserve">Adquirir Equipamento Hospitalar de Aparelhos de </w:t>
            </w:r>
            <w:r w:rsidR="003C0D6D" w:rsidRPr="009074F6">
              <w:rPr>
                <w:rFonts w:cs="Calibri"/>
                <w:sz w:val="18"/>
                <w:szCs w:val="18"/>
              </w:rPr>
              <w:t>Ultrassom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CC6596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R$ 1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EF7DB1" w:rsidRDefault="00EF7DB1" w:rsidP="00EF7DB1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EF7DB1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F7DB1" w:rsidRDefault="00EF7DB1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F7DB1" w:rsidRPr="00C01CA4" w:rsidRDefault="00EF7DB1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01CA4">
              <w:rPr>
                <w:rFonts w:ascii="Calibri" w:eastAsia="Calibri" w:hAnsi="Calibri" w:cs="Calibri"/>
                <w:sz w:val="18"/>
                <w:szCs w:val="18"/>
              </w:rPr>
              <w:t>25 - SECRETARIA</w:t>
            </w:r>
            <w:proofErr w:type="gramEnd"/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 MUNICIPAL DE SAUDE</w:t>
            </w:r>
          </w:p>
          <w:p w:rsidR="00EF7DB1" w:rsidRDefault="00EF7DB1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EF7DB1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F7DB1" w:rsidRDefault="00EF7DB1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F7DB1" w:rsidRDefault="00EF7DB1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0133.6272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Manutenção e Conservação de Prédios Públicos</w:t>
            </w:r>
          </w:p>
        </w:tc>
      </w:tr>
      <w:tr w:rsidR="00EF7DB1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F7DB1" w:rsidRDefault="00EF7DB1" w:rsidP="00614B5B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F7DB1" w:rsidRDefault="00EF7DB1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19.841.963,47</w:t>
            </w:r>
          </w:p>
        </w:tc>
      </w:tr>
      <w:tr w:rsidR="00EF7DB1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F7DB1" w:rsidRDefault="00EF7DB1" w:rsidP="00614B5B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F7DB1" w:rsidRDefault="00EF7DB1" w:rsidP="00614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EF7DB1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F7DB1" w:rsidRDefault="00EF7DB1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F7DB1" w:rsidRDefault="00EF7DB1" w:rsidP="00614B5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19.7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41.963,47</w:t>
            </w:r>
          </w:p>
        </w:tc>
      </w:tr>
    </w:tbl>
    <w:p w:rsidR="00EF7DB1" w:rsidRDefault="00EF7DB1" w:rsidP="00EF7DB1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bookmarkStart w:id="0" w:name="_GoBack"/>
      <w:bookmarkEnd w:id="0"/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FEE" w:rsidRDefault="007A1FEE">
      <w:r>
        <w:separator/>
      </w:r>
    </w:p>
  </w:endnote>
  <w:endnote w:type="continuationSeparator" w:id="0">
    <w:p w:rsidR="007A1FEE" w:rsidRDefault="007A1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FEE" w:rsidRDefault="007A1FEE">
      <w:r>
        <w:separator/>
      </w:r>
    </w:p>
  </w:footnote>
  <w:footnote w:type="continuationSeparator" w:id="0">
    <w:p w:rsidR="007A1FEE" w:rsidRDefault="007A1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0D6D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A69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1FEE"/>
    <w:rsid w:val="007A4C4C"/>
    <w:rsid w:val="007A4EC2"/>
    <w:rsid w:val="007D7D49"/>
    <w:rsid w:val="00813089"/>
    <w:rsid w:val="008841FD"/>
    <w:rsid w:val="008A52A2"/>
    <w:rsid w:val="008B0E9B"/>
    <w:rsid w:val="008C0898"/>
    <w:rsid w:val="008C5632"/>
    <w:rsid w:val="008C74B5"/>
    <w:rsid w:val="008E5829"/>
    <w:rsid w:val="00902BE4"/>
    <w:rsid w:val="009074F6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94537"/>
    <w:rsid w:val="00CA6E13"/>
    <w:rsid w:val="00CD5AF3"/>
    <w:rsid w:val="00CE13A2"/>
    <w:rsid w:val="00CE3870"/>
    <w:rsid w:val="00CF010B"/>
    <w:rsid w:val="00CF1544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EF7DB1"/>
    <w:rsid w:val="00F039DB"/>
    <w:rsid w:val="00F07EFA"/>
    <w:rsid w:val="00F10289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1287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5</cp:revision>
  <cp:lastPrinted>2020-10-29T23:44:00Z</cp:lastPrinted>
  <dcterms:created xsi:type="dcterms:W3CDTF">2023-12-05T17:46:00Z</dcterms:created>
  <dcterms:modified xsi:type="dcterms:W3CDTF">2023-12-07T14:55:00Z</dcterms:modified>
</cp:coreProperties>
</file>