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EF31BF">
      <w:pPr>
        <w:pStyle w:val="Corpodetexto"/>
        <w:ind w:left="4678"/>
        <w:jc w:val="left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B37486" w:rsidRPr="00B37486">
        <w:rPr>
          <w:b/>
          <w:i/>
          <w:sz w:val="20"/>
        </w:rPr>
        <w:t xml:space="preserve">Adquirir Equipamento Hospitalar Aparelhos de Densitometria Óssea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AE1FE8">
        <w:rPr>
          <w:b/>
          <w:bCs/>
          <w:smallCaps/>
          <w:spacing w:val="20"/>
          <w:sz w:val="24"/>
        </w:rPr>
        <w:t>037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B37486" w:rsidRPr="00B37486">
        <w:t>Adquirir Equipamento Hospitalar Aparelhos de Densitometria Óssea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3D582F" w:rsidRPr="003D582F">
              <w:rPr>
                <w:rFonts w:cs="Calibri"/>
                <w:sz w:val="18"/>
                <w:szCs w:val="18"/>
              </w:rPr>
              <w:t>Adquirir Equipamento Hospitalar Aparelhos de Densitometria Óssea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CC6596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01CA4" w:rsidRPr="00C01CA4" w:rsidRDefault="00C01CA4" w:rsidP="00C01CA4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40706E" w:rsidRDefault="00C01CA4" w:rsidP="00C01CA4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C01CA4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="00394DE9"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="00394DE9"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394DE9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374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3748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394DE9" w:rsidP="00B37486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19.7</w:t>
            </w:r>
            <w:bookmarkStart w:id="0" w:name="_GoBack"/>
            <w:bookmarkEnd w:id="0"/>
            <w:r w:rsidRPr="00394DE9">
              <w:rPr>
                <w:rFonts w:ascii="Calibri" w:eastAsia="Calibri" w:hAnsi="Calibri" w:cs="Calibri"/>
                <w:sz w:val="18"/>
                <w:szCs w:val="18"/>
              </w:rPr>
              <w:t>41.963,47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DA3" w:rsidRDefault="00DF2DA3">
      <w:r>
        <w:separator/>
      </w:r>
    </w:p>
  </w:endnote>
  <w:endnote w:type="continuationSeparator" w:id="0">
    <w:p w:rsidR="00DF2DA3" w:rsidRDefault="00DF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DA3" w:rsidRDefault="00DF2DA3">
      <w:r>
        <w:separator/>
      </w:r>
    </w:p>
  </w:footnote>
  <w:footnote w:type="continuationSeparator" w:id="0">
    <w:p w:rsidR="00DF2DA3" w:rsidRDefault="00DF2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D4AF5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94DE9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1FE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2DA3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9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2023-12-07T14:19:00Z</cp:lastPrinted>
  <dcterms:created xsi:type="dcterms:W3CDTF">2023-12-05T16:48:00Z</dcterms:created>
  <dcterms:modified xsi:type="dcterms:W3CDTF">2023-12-07T14:52:00Z</dcterms:modified>
</cp:coreProperties>
</file>