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0D34E" w14:textId="118B5B05" w:rsidR="00FB5FF7" w:rsidRPr="00911814" w:rsidRDefault="009E2CA0" w:rsidP="00AB3FF1">
      <w:pPr>
        <w:keepNext/>
        <w:spacing w:before="100" w:beforeAutospacing="1" w:after="100" w:afterAutospacing="1" w:line="276" w:lineRule="auto"/>
        <w:ind w:left="110" w:firstLine="180"/>
        <w:jc w:val="right"/>
        <w:outlineLvl w:val="1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Niterói</w:t>
      </w:r>
      <w:r w:rsidR="00FB5FF7" w:rsidRPr="00911814">
        <w:rPr>
          <w:rFonts w:ascii="Arial" w:hAnsi="Arial" w:cs="Arial"/>
          <w:sz w:val="24"/>
          <w:szCs w:val="24"/>
        </w:rPr>
        <w:t>,</w:t>
      </w:r>
      <w:r w:rsidR="0045218F" w:rsidRPr="00911814">
        <w:rPr>
          <w:rFonts w:ascii="Arial" w:hAnsi="Arial" w:cs="Arial"/>
          <w:sz w:val="24"/>
          <w:szCs w:val="24"/>
        </w:rPr>
        <w:t xml:space="preserve"> </w:t>
      </w:r>
      <w:r w:rsidR="008A628C" w:rsidRPr="00911814">
        <w:rPr>
          <w:rFonts w:ascii="Arial" w:hAnsi="Arial" w:cs="Arial"/>
          <w:sz w:val="24"/>
          <w:szCs w:val="24"/>
        </w:rPr>
        <w:t>13</w:t>
      </w:r>
      <w:r w:rsidR="00FB5FF7" w:rsidRPr="00911814">
        <w:rPr>
          <w:rFonts w:ascii="Arial" w:hAnsi="Arial" w:cs="Arial"/>
          <w:sz w:val="24"/>
          <w:szCs w:val="24"/>
        </w:rPr>
        <w:t xml:space="preserve"> </w:t>
      </w:r>
      <w:r w:rsidRPr="00911814">
        <w:rPr>
          <w:rFonts w:ascii="Arial" w:hAnsi="Arial" w:cs="Arial"/>
          <w:sz w:val="24"/>
          <w:szCs w:val="24"/>
        </w:rPr>
        <w:t>de</w:t>
      </w:r>
      <w:r w:rsidR="001B7711" w:rsidRPr="00911814">
        <w:rPr>
          <w:rFonts w:ascii="Arial" w:hAnsi="Arial" w:cs="Arial"/>
          <w:sz w:val="24"/>
          <w:szCs w:val="24"/>
        </w:rPr>
        <w:t xml:space="preserve"> abril</w:t>
      </w:r>
      <w:r w:rsidRPr="00911814">
        <w:rPr>
          <w:rFonts w:ascii="Arial" w:hAnsi="Arial" w:cs="Arial"/>
          <w:sz w:val="24"/>
          <w:szCs w:val="24"/>
        </w:rPr>
        <w:t xml:space="preserve"> de</w:t>
      </w:r>
      <w:r w:rsidR="00FB5FF7" w:rsidRPr="00911814">
        <w:rPr>
          <w:rFonts w:ascii="Arial" w:hAnsi="Arial" w:cs="Arial"/>
          <w:sz w:val="24"/>
          <w:szCs w:val="24"/>
        </w:rPr>
        <w:t xml:space="preserve"> 20</w:t>
      </w:r>
      <w:r w:rsidR="001B7711" w:rsidRPr="00911814">
        <w:rPr>
          <w:rFonts w:ascii="Arial" w:hAnsi="Arial" w:cs="Arial"/>
          <w:sz w:val="24"/>
          <w:szCs w:val="24"/>
        </w:rPr>
        <w:t>2</w:t>
      </w:r>
      <w:r w:rsidR="00666EC0" w:rsidRPr="00911814">
        <w:rPr>
          <w:rFonts w:ascii="Arial" w:hAnsi="Arial" w:cs="Arial"/>
          <w:sz w:val="24"/>
          <w:szCs w:val="24"/>
        </w:rPr>
        <w:t>2</w:t>
      </w:r>
    </w:p>
    <w:p w14:paraId="647719A5" w14:textId="77777777" w:rsidR="00592BBD" w:rsidRPr="00911814" w:rsidRDefault="00592BBD" w:rsidP="00AB3FF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81FC5A1" w14:textId="5A0A1C29" w:rsidR="00FB5FF7" w:rsidRPr="00911814" w:rsidRDefault="00FB5FF7" w:rsidP="00AB3FF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911814">
        <w:rPr>
          <w:rFonts w:ascii="Arial" w:hAnsi="Arial" w:cs="Arial"/>
          <w:b/>
          <w:bCs/>
          <w:sz w:val="24"/>
          <w:szCs w:val="24"/>
        </w:rPr>
        <w:t>MENSAGEM Nº</w:t>
      </w:r>
      <w:r w:rsidR="008A628C" w:rsidRPr="00911814">
        <w:rPr>
          <w:rFonts w:ascii="Arial" w:hAnsi="Arial" w:cs="Arial"/>
          <w:b/>
          <w:bCs/>
          <w:sz w:val="24"/>
          <w:szCs w:val="24"/>
        </w:rPr>
        <w:t xml:space="preserve"> 006</w:t>
      </w:r>
      <w:r w:rsidRPr="00911814">
        <w:rPr>
          <w:rFonts w:ascii="Arial" w:hAnsi="Arial" w:cs="Arial"/>
          <w:b/>
          <w:bCs/>
          <w:sz w:val="24"/>
          <w:szCs w:val="24"/>
        </w:rPr>
        <w:t xml:space="preserve"> /20</w:t>
      </w:r>
      <w:r w:rsidR="001B7711" w:rsidRPr="00911814">
        <w:rPr>
          <w:rFonts w:ascii="Arial" w:hAnsi="Arial" w:cs="Arial"/>
          <w:b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/>
          <w:bCs/>
          <w:sz w:val="24"/>
          <w:szCs w:val="24"/>
        </w:rPr>
        <w:t>2</w:t>
      </w:r>
    </w:p>
    <w:p w14:paraId="05ED808B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368F9D0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6D446592" w14:textId="77777777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1814">
        <w:rPr>
          <w:rFonts w:ascii="Arial" w:hAnsi="Arial" w:cs="Arial"/>
          <w:b/>
          <w:bCs/>
          <w:sz w:val="24"/>
          <w:szCs w:val="24"/>
        </w:rPr>
        <w:t>EXCELENTÍSSIMOS SENHORES PRESIDENTE E DEMAIS MEMBROS DA CÂMARA MUNICIPAL DE NI</w:t>
      </w:r>
      <w:r w:rsidR="00B16AB6" w:rsidRPr="00911814">
        <w:rPr>
          <w:rFonts w:ascii="Arial" w:hAnsi="Arial" w:cs="Arial"/>
          <w:b/>
          <w:bCs/>
          <w:sz w:val="24"/>
          <w:szCs w:val="24"/>
        </w:rPr>
        <w:t>T</w:t>
      </w:r>
      <w:r w:rsidRPr="00911814">
        <w:rPr>
          <w:rFonts w:ascii="Arial" w:hAnsi="Arial" w:cs="Arial"/>
          <w:b/>
          <w:bCs/>
          <w:sz w:val="24"/>
          <w:szCs w:val="24"/>
        </w:rPr>
        <w:t>ERÓI</w:t>
      </w:r>
    </w:p>
    <w:p w14:paraId="73F9770A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4458B524" w14:textId="77777777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A29FF52" w14:textId="77777777" w:rsidR="00FB5FF7" w:rsidRPr="00911814" w:rsidRDefault="00FB5FF7" w:rsidP="008A628C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Senhor Presidente,</w:t>
      </w:r>
    </w:p>
    <w:p w14:paraId="5834AD14" w14:textId="0229051C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AB5A3B0" w14:textId="77777777" w:rsidR="000B0985" w:rsidRPr="00911814" w:rsidRDefault="000B0985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7E0AC42" w14:textId="6E2908D1" w:rsidR="00F00E10" w:rsidRPr="00911814" w:rsidRDefault="00FB5FF7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Tenho a honra de submeter à deliberação dessa Egrégia Casa o incluso Pro</w:t>
      </w:r>
      <w:r w:rsidR="00A43B39" w:rsidRPr="00911814">
        <w:rPr>
          <w:rFonts w:ascii="Arial" w:hAnsi="Arial" w:cs="Arial"/>
          <w:bCs/>
          <w:sz w:val="24"/>
          <w:szCs w:val="24"/>
        </w:rPr>
        <w:t xml:space="preserve">jeto de Lei que 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propõe as Prioridades </w:t>
      </w:r>
      <w:r w:rsidR="000038DE" w:rsidRPr="00911814">
        <w:rPr>
          <w:rFonts w:ascii="Arial" w:hAnsi="Arial" w:cs="Arial"/>
          <w:bCs/>
          <w:sz w:val="24"/>
          <w:szCs w:val="24"/>
        </w:rPr>
        <w:t xml:space="preserve">e </w:t>
      </w:r>
      <w:r w:rsidR="001B7711" w:rsidRPr="00911814">
        <w:rPr>
          <w:rFonts w:ascii="Arial" w:hAnsi="Arial" w:cs="Arial"/>
          <w:bCs/>
          <w:sz w:val="24"/>
          <w:szCs w:val="24"/>
        </w:rPr>
        <w:t>Diretrizes, bem como os Anexos de Metas Fiscais</w:t>
      </w:r>
      <w:r w:rsidR="00E973CB" w:rsidRPr="00911814">
        <w:rPr>
          <w:rFonts w:ascii="Arial" w:hAnsi="Arial" w:cs="Arial"/>
          <w:bCs/>
          <w:sz w:val="24"/>
          <w:szCs w:val="24"/>
        </w:rPr>
        <w:t>, Riscos Fiscais</w:t>
      </w:r>
      <w:r w:rsidR="00CD4530" w:rsidRPr="00911814">
        <w:rPr>
          <w:rFonts w:ascii="Arial" w:hAnsi="Arial" w:cs="Arial"/>
          <w:bCs/>
          <w:sz w:val="24"/>
          <w:szCs w:val="24"/>
        </w:rPr>
        <w:t xml:space="preserve"> e </w:t>
      </w:r>
      <w:r w:rsidR="0055494C" w:rsidRPr="00911814">
        <w:rPr>
          <w:rFonts w:ascii="Arial" w:hAnsi="Arial" w:cs="Arial"/>
          <w:bCs/>
          <w:sz w:val="24"/>
          <w:szCs w:val="24"/>
        </w:rPr>
        <w:t>Prioridades</w:t>
      </w:r>
      <w:r w:rsidR="00CD4530" w:rsidRPr="00911814">
        <w:rPr>
          <w:rFonts w:ascii="Arial" w:hAnsi="Arial" w:cs="Arial"/>
          <w:bCs/>
          <w:sz w:val="24"/>
          <w:szCs w:val="24"/>
        </w:rPr>
        <w:t xml:space="preserve"> e Metas</w:t>
      </w:r>
      <w:r w:rsidR="0055494C" w:rsidRPr="00911814">
        <w:rPr>
          <w:rFonts w:ascii="Arial" w:hAnsi="Arial" w:cs="Arial"/>
          <w:bCs/>
          <w:sz w:val="24"/>
          <w:szCs w:val="24"/>
        </w:rPr>
        <w:t>, dentre outros,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 para o </w:t>
      </w:r>
      <w:r w:rsidR="00743EEF" w:rsidRPr="00911814">
        <w:rPr>
          <w:rFonts w:ascii="Arial" w:hAnsi="Arial" w:cs="Arial"/>
          <w:bCs/>
          <w:sz w:val="24"/>
          <w:szCs w:val="24"/>
        </w:rPr>
        <w:t>e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xercício </w:t>
      </w:r>
      <w:r w:rsidR="00B42396" w:rsidRPr="00911814">
        <w:rPr>
          <w:rFonts w:ascii="Arial" w:hAnsi="Arial" w:cs="Arial"/>
          <w:bCs/>
          <w:sz w:val="24"/>
          <w:szCs w:val="24"/>
        </w:rPr>
        <w:t>financeiro de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, em observância ao disposto no </w:t>
      </w:r>
      <w:r w:rsidR="00206A6F" w:rsidRPr="00911814">
        <w:rPr>
          <w:rFonts w:ascii="Arial" w:hAnsi="Arial" w:cs="Arial"/>
          <w:bCs/>
          <w:sz w:val="24"/>
          <w:szCs w:val="24"/>
        </w:rPr>
        <w:t>artigo 130 da Lei Orgânica do Município de Niterói</w:t>
      </w:r>
      <w:r w:rsidR="00743EEF" w:rsidRPr="00911814">
        <w:rPr>
          <w:rFonts w:ascii="Arial" w:hAnsi="Arial" w:cs="Arial"/>
          <w:bCs/>
          <w:sz w:val="24"/>
          <w:szCs w:val="24"/>
        </w:rPr>
        <w:t xml:space="preserve"> e na Constituição Federal.</w:t>
      </w:r>
    </w:p>
    <w:p w14:paraId="013D5192" w14:textId="77777777" w:rsidR="00206A6F" w:rsidRPr="00911814" w:rsidRDefault="00206A6F" w:rsidP="005E656D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141C7F53" w14:textId="78D8DFF6" w:rsidR="00743EEF" w:rsidRPr="00911814" w:rsidRDefault="00206A6F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Em sua elaboração</w:t>
      </w:r>
      <w:r w:rsidR="00D37087" w:rsidRPr="00911814">
        <w:rPr>
          <w:rFonts w:ascii="Arial" w:hAnsi="Arial" w:cs="Arial"/>
          <w:bCs/>
          <w:sz w:val="24"/>
          <w:szCs w:val="24"/>
        </w:rPr>
        <w:t xml:space="preserve"> </w:t>
      </w:r>
      <w:r w:rsidRPr="00911814">
        <w:rPr>
          <w:rFonts w:ascii="Arial" w:hAnsi="Arial" w:cs="Arial"/>
          <w:bCs/>
          <w:sz w:val="24"/>
          <w:szCs w:val="24"/>
        </w:rPr>
        <w:t xml:space="preserve">foram contempladas </w:t>
      </w:r>
      <w:r w:rsidR="00173B22" w:rsidRPr="00911814">
        <w:rPr>
          <w:rFonts w:ascii="Arial" w:hAnsi="Arial" w:cs="Arial"/>
          <w:bCs/>
          <w:sz w:val="24"/>
          <w:szCs w:val="24"/>
        </w:rPr>
        <w:t xml:space="preserve">através dos projetos </w:t>
      </w:r>
      <w:r w:rsidR="00AC3E4C" w:rsidRPr="00911814">
        <w:rPr>
          <w:rFonts w:ascii="Arial" w:hAnsi="Arial" w:cs="Arial"/>
          <w:bCs/>
          <w:sz w:val="24"/>
          <w:szCs w:val="24"/>
        </w:rPr>
        <w:t xml:space="preserve">e ações </w:t>
      </w:r>
      <w:r w:rsidRPr="00911814">
        <w:rPr>
          <w:rFonts w:ascii="Arial" w:hAnsi="Arial" w:cs="Arial"/>
          <w:bCs/>
          <w:sz w:val="24"/>
          <w:szCs w:val="24"/>
        </w:rPr>
        <w:t>as linhas estratégicas e as</w:t>
      </w:r>
      <w:r w:rsidR="00D37087" w:rsidRPr="00911814">
        <w:rPr>
          <w:rFonts w:ascii="Arial" w:hAnsi="Arial" w:cs="Arial"/>
          <w:bCs/>
          <w:sz w:val="24"/>
          <w:szCs w:val="24"/>
        </w:rPr>
        <w:t xml:space="preserve"> </w:t>
      </w:r>
      <w:r w:rsidRPr="00911814">
        <w:rPr>
          <w:rFonts w:ascii="Arial" w:hAnsi="Arial" w:cs="Arial"/>
          <w:bCs/>
          <w:sz w:val="24"/>
          <w:szCs w:val="24"/>
        </w:rPr>
        <w:t xml:space="preserve">diretrizes </w:t>
      </w:r>
      <w:r w:rsidR="00AC3E4C" w:rsidRPr="00911814">
        <w:rPr>
          <w:rFonts w:ascii="Arial" w:hAnsi="Arial" w:cs="Arial"/>
          <w:bCs/>
          <w:sz w:val="24"/>
          <w:szCs w:val="24"/>
        </w:rPr>
        <w:t>governamentais</w:t>
      </w:r>
      <w:r w:rsidR="00743EEF" w:rsidRPr="00911814">
        <w:rPr>
          <w:rFonts w:ascii="Arial" w:hAnsi="Arial" w:cs="Arial"/>
          <w:bCs/>
          <w:sz w:val="24"/>
          <w:szCs w:val="24"/>
        </w:rPr>
        <w:t xml:space="preserve"> para o período citado e, no âmbito do planejamento estratégico desenvolvido no Município de Niterói, cabe informar que o presente Projeto guarda observância aos preceitos e objetivos do Plano Estratégico de longo prazo “Niterói Que Queremos 2013-2033" - (NQQ).</w:t>
      </w:r>
    </w:p>
    <w:p w14:paraId="47B65E50" w14:textId="77777777" w:rsidR="00216E12" w:rsidRPr="00911814" w:rsidRDefault="00216E12" w:rsidP="005E656D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4D0076" w14:textId="3C61B586" w:rsidR="00206A6F" w:rsidRPr="00911814" w:rsidRDefault="005E7423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Neste sentido, </w:t>
      </w:r>
      <w:r w:rsidR="001E506F" w:rsidRPr="00911814">
        <w:rPr>
          <w:rFonts w:ascii="Arial" w:hAnsi="Arial" w:cs="Arial"/>
          <w:bCs/>
          <w:sz w:val="24"/>
          <w:szCs w:val="24"/>
        </w:rPr>
        <w:t xml:space="preserve">destacam-se algumas ações </w:t>
      </w:r>
      <w:r w:rsidRPr="00911814">
        <w:rPr>
          <w:rFonts w:ascii="Arial" w:hAnsi="Arial" w:cs="Arial"/>
          <w:bCs/>
          <w:sz w:val="24"/>
          <w:szCs w:val="24"/>
        </w:rPr>
        <w:t>consideradas centrais para o Municíp</w:t>
      </w:r>
      <w:r w:rsidR="001E506F" w:rsidRPr="00911814">
        <w:rPr>
          <w:rFonts w:ascii="Arial" w:hAnsi="Arial" w:cs="Arial"/>
          <w:bCs/>
          <w:sz w:val="24"/>
          <w:szCs w:val="24"/>
        </w:rPr>
        <w:t xml:space="preserve">io de Niterói nos dias de hoje, tais </w:t>
      </w:r>
      <w:r w:rsidR="00D0633B" w:rsidRPr="00911814">
        <w:rPr>
          <w:rFonts w:ascii="Arial" w:hAnsi="Arial" w:cs="Arial"/>
          <w:bCs/>
          <w:sz w:val="24"/>
          <w:szCs w:val="24"/>
        </w:rPr>
        <w:t>como: a atenção ao desenvolvimento e à mobilidade urbana, inclusive com o incentivo ao uso de meios de transporte alternativos; o enfrentamento à violência urbana; o  avanço  nos  programas  e  ações  de  habitação  e  regularização  fundiária;  melhoria  na qualidade da educação e combate à evasão escolar; o incentivo à estruturação de uma cidade inteligente e inovadora; o investimento na atenção básica de saúde; a preservação do meio ambiente; o incentivo a políticas públicas relacionadas à sustentabilidade, o investimento em cultura,  esporte  e  lazer;  o  desenvolvimento  econômico  e  do  turismo  na  cidade;  o fortalecimento das políticas de assistência social, segurança alimentar e direitos humanos com foco nos públicos mais vulneráveis do município; o estabelecimento de estratégias para tornar a gestão pública mais inovadora, transparente e participativa; e ações específicas de combate ao COVID-19.</w:t>
      </w:r>
      <w:r w:rsidR="008845F8" w:rsidRPr="00911814">
        <w:rPr>
          <w:rFonts w:ascii="Arial" w:hAnsi="Arial" w:cs="Arial"/>
          <w:bCs/>
          <w:sz w:val="24"/>
          <w:szCs w:val="24"/>
        </w:rPr>
        <w:t xml:space="preserve"> </w:t>
      </w:r>
    </w:p>
    <w:p w14:paraId="7E3E96C4" w14:textId="422ADE4E" w:rsidR="00AB3FF1" w:rsidRPr="00911814" w:rsidRDefault="00EF16AA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lastRenderedPageBreak/>
        <w:t xml:space="preserve">Em linha com o atual cenário econômico, </w:t>
      </w:r>
      <w:r w:rsidR="00206A6F" w:rsidRPr="00911814">
        <w:rPr>
          <w:rFonts w:ascii="Arial" w:hAnsi="Arial" w:cs="Arial"/>
          <w:bCs/>
          <w:sz w:val="24"/>
          <w:szCs w:val="24"/>
        </w:rPr>
        <w:t xml:space="preserve">o </w:t>
      </w:r>
      <w:r w:rsidRPr="00911814">
        <w:rPr>
          <w:rFonts w:ascii="Arial" w:hAnsi="Arial" w:cs="Arial"/>
          <w:bCs/>
          <w:sz w:val="24"/>
          <w:szCs w:val="24"/>
        </w:rPr>
        <w:t xml:space="preserve">referido diploma legal </w:t>
      </w:r>
      <w:r w:rsidR="00206A6F" w:rsidRPr="00911814">
        <w:rPr>
          <w:rFonts w:ascii="Arial" w:hAnsi="Arial" w:cs="Arial"/>
          <w:bCs/>
          <w:sz w:val="24"/>
          <w:szCs w:val="24"/>
        </w:rPr>
        <w:t>reafirma o compromisso com a responsabilidade fiscal, traduzido n</w:t>
      </w:r>
      <w:r w:rsidR="00AB283A" w:rsidRPr="00911814">
        <w:rPr>
          <w:rFonts w:ascii="Arial" w:hAnsi="Arial" w:cs="Arial"/>
          <w:bCs/>
          <w:sz w:val="24"/>
          <w:szCs w:val="24"/>
        </w:rPr>
        <w:t>a</w:t>
      </w:r>
      <w:r w:rsidR="00216E12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206A6F" w:rsidRPr="00911814">
        <w:rPr>
          <w:rFonts w:ascii="Arial" w:hAnsi="Arial" w:cs="Arial"/>
          <w:bCs/>
          <w:sz w:val="24"/>
          <w:szCs w:val="24"/>
        </w:rPr>
        <w:t>defesa do equilíbrio das contas públicas, reconhecidamente fundamental</w:t>
      </w:r>
      <w:r w:rsidR="00216E12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206A6F" w:rsidRPr="00911814">
        <w:rPr>
          <w:rFonts w:ascii="Arial" w:hAnsi="Arial" w:cs="Arial"/>
          <w:bCs/>
          <w:sz w:val="24"/>
          <w:szCs w:val="24"/>
        </w:rPr>
        <w:t xml:space="preserve">para </w:t>
      </w:r>
      <w:r w:rsidRPr="00911814">
        <w:rPr>
          <w:rFonts w:ascii="Arial" w:hAnsi="Arial" w:cs="Arial"/>
          <w:bCs/>
          <w:sz w:val="24"/>
          <w:szCs w:val="24"/>
        </w:rPr>
        <w:t xml:space="preserve">dar continuidade à expansão e melhoria da qualidade dos serviços prestados e à execução dos investimentos em andamento, propiciando o crescimento </w:t>
      </w:r>
      <w:r w:rsidR="00B42396" w:rsidRPr="00911814">
        <w:rPr>
          <w:rFonts w:ascii="Arial" w:hAnsi="Arial" w:cs="Arial"/>
          <w:bCs/>
          <w:sz w:val="24"/>
          <w:szCs w:val="24"/>
        </w:rPr>
        <w:t>sociocultural</w:t>
      </w:r>
      <w:r w:rsidRPr="00911814">
        <w:rPr>
          <w:rFonts w:ascii="Arial" w:hAnsi="Arial" w:cs="Arial"/>
          <w:bCs/>
          <w:sz w:val="24"/>
          <w:szCs w:val="24"/>
        </w:rPr>
        <w:t xml:space="preserve"> e econômico da cidade.</w:t>
      </w:r>
    </w:p>
    <w:p w14:paraId="019F2EFB" w14:textId="77777777" w:rsidR="00AB3FF1" w:rsidRPr="00911814" w:rsidRDefault="00AB3FF1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243966A" w14:textId="213DD9BB" w:rsidR="000B0985" w:rsidRPr="00911814" w:rsidRDefault="002B2DBF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Ressalta-se, ainda, que 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o Projeto </w:t>
      </w:r>
      <w:r w:rsidR="00FD311B" w:rsidRPr="00911814">
        <w:rPr>
          <w:rFonts w:ascii="Arial" w:hAnsi="Arial" w:cs="Arial"/>
          <w:bCs/>
          <w:sz w:val="24"/>
          <w:szCs w:val="24"/>
        </w:rPr>
        <w:t>contempla três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anexos </w:t>
      </w:r>
      <w:r w:rsidR="00AB3FF1" w:rsidRPr="00911814">
        <w:rPr>
          <w:rFonts w:ascii="Arial" w:hAnsi="Arial" w:cs="Arial"/>
          <w:bCs/>
          <w:sz w:val="24"/>
          <w:szCs w:val="24"/>
        </w:rPr>
        <w:t>relacionados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ao Plano Plurianual</w:t>
      </w:r>
      <w:r w:rsidR="00AB3FF1" w:rsidRPr="00911814">
        <w:rPr>
          <w:rFonts w:ascii="Arial" w:hAnsi="Arial" w:cs="Arial"/>
          <w:bCs/>
          <w:sz w:val="24"/>
          <w:szCs w:val="24"/>
        </w:rPr>
        <w:t xml:space="preserve"> do </w:t>
      </w:r>
      <w:r w:rsidR="00C0590E" w:rsidRPr="00911814">
        <w:rPr>
          <w:rFonts w:ascii="Arial" w:hAnsi="Arial" w:cs="Arial"/>
          <w:bCs/>
          <w:sz w:val="24"/>
          <w:szCs w:val="24"/>
        </w:rPr>
        <w:t>município para os exercícios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E16372" w:rsidRPr="00911814">
        <w:rPr>
          <w:rFonts w:ascii="Arial" w:hAnsi="Arial" w:cs="Arial"/>
          <w:bCs/>
          <w:sz w:val="24"/>
          <w:szCs w:val="24"/>
        </w:rPr>
        <w:t>2022-2025</w:t>
      </w:r>
      <w:r w:rsidR="00FD311B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4B61A0" w:rsidRPr="00911814">
        <w:rPr>
          <w:rFonts w:ascii="Arial" w:hAnsi="Arial" w:cs="Arial"/>
          <w:bCs/>
          <w:sz w:val="24"/>
          <w:szCs w:val="24"/>
        </w:rPr>
        <w:t xml:space="preserve">com </w:t>
      </w:r>
      <w:r w:rsidR="002C4B1A" w:rsidRPr="00911814">
        <w:rPr>
          <w:rFonts w:ascii="Arial" w:hAnsi="Arial" w:cs="Arial"/>
          <w:bCs/>
          <w:sz w:val="24"/>
          <w:szCs w:val="24"/>
        </w:rPr>
        <w:t xml:space="preserve">base no artigo </w:t>
      </w:r>
      <w:r w:rsidR="005478E2" w:rsidRPr="00911814">
        <w:rPr>
          <w:rFonts w:ascii="Arial" w:hAnsi="Arial" w:cs="Arial"/>
          <w:bCs/>
          <w:sz w:val="24"/>
          <w:szCs w:val="24"/>
        </w:rPr>
        <w:t>9º da</w:t>
      </w:r>
      <w:r w:rsidR="002C4B1A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FD311B" w:rsidRPr="00911814">
        <w:rPr>
          <w:rFonts w:ascii="Arial" w:hAnsi="Arial" w:cs="Arial"/>
          <w:bCs/>
          <w:sz w:val="24"/>
          <w:szCs w:val="24"/>
        </w:rPr>
        <w:t>Lei Municipal nº 3.677/2021</w:t>
      </w:r>
      <w:r w:rsidR="005478E2" w:rsidRPr="00911814">
        <w:rPr>
          <w:rFonts w:ascii="Arial" w:hAnsi="Arial" w:cs="Arial"/>
          <w:bCs/>
          <w:sz w:val="24"/>
          <w:szCs w:val="24"/>
        </w:rPr>
        <w:t xml:space="preserve">, quais sejam: </w:t>
      </w:r>
      <w:r w:rsidR="000B0985" w:rsidRPr="00911814">
        <w:rPr>
          <w:rFonts w:ascii="Arial" w:hAnsi="Arial" w:cs="Arial"/>
          <w:bCs/>
          <w:sz w:val="24"/>
          <w:szCs w:val="24"/>
        </w:rPr>
        <w:t>VII - Anexo de Alterações no Plano Plurianual 2022-2025, VIII - Anexo de Descrição das Ações Orçamentárias e IX - Anexo de Pautas Temáticas.</w:t>
      </w:r>
      <w:r w:rsidR="00C0590E" w:rsidRPr="00911814">
        <w:rPr>
          <w:rFonts w:ascii="Arial" w:hAnsi="Arial" w:cs="Arial"/>
          <w:bCs/>
          <w:sz w:val="24"/>
          <w:szCs w:val="24"/>
        </w:rPr>
        <w:t xml:space="preserve"> O primeiro sistematiza os ajustes nos elementos </w:t>
      </w:r>
      <w:r w:rsidR="006F06C2" w:rsidRPr="00911814">
        <w:rPr>
          <w:rFonts w:ascii="Arial" w:hAnsi="Arial" w:cs="Arial"/>
          <w:bCs/>
          <w:sz w:val="24"/>
          <w:szCs w:val="24"/>
        </w:rPr>
        <w:t>dos níveis estratégico (Área</w:t>
      </w:r>
      <w:r w:rsidR="005E656D" w:rsidRPr="00911814">
        <w:rPr>
          <w:rFonts w:ascii="Arial" w:hAnsi="Arial" w:cs="Arial"/>
          <w:bCs/>
          <w:sz w:val="24"/>
          <w:szCs w:val="24"/>
        </w:rPr>
        <w:t>s</w:t>
      </w:r>
      <w:r w:rsidR="006F06C2" w:rsidRPr="00911814">
        <w:rPr>
          <w:rFonts w:ascii="Arial" w:hAnsi="Arial" w:cs="Arial"/>
          <w:bCs/>
          <w:sz w:val="24"/>
          <w:szCs w:val="24"/>
        </w:rPr>
        <w:t xml:space="preserve"> de Resultado) e tático (Programas) do Plano, o segundo </w:t>
      </w:r>
      <w:r w:rsidR="005E656D" w:rsidRPr="00911814">
        <w:rPr>
          <w:rFonts w:ascii="Arial" w:hAnsi="Arial" w:cs="Arial"/>
          <w:bCs/>
          <w:sz w:val="24"/>
          <w:szCs w:val="24"/>
        </w:rPr>
        <w:t xml:space="preserve">descreve </w:t>
      </w:r>
      <w:r w:rsidR="009702E1" w:rsidRPr="00911814">
        <w:rPr>
          <w:rFonts w:ascii="Arial" w:hAnsi="Arial" w:cs="Arial"/>
          <w:bCs/>
          <w:sz w:val="24"/>
          <w:szCs w:val="24"/>
        </w:rPr>
        <w:t xml:space="preserve">as novas ações </w:t>
      </w:r>
      <w:r w:rsidR="0000319E" w:rsidRPr="00911814">
        <w:rPr>
          <w:rFonts w:ascii="Arial" w:hAnsi="Arial" w:cs="Arial"/>
          <w:bCs/>
          <w:sz w:val="24"/>
          <w:szCs w:val="24"/>
        </w:rPr>
        <w:t xml:space="preserve">orçamentárias finalísticas </w:t>
      </w:r>
      <w:r w:rsidR="00AB1345" w:rsidRPr="00911814">
        <w:rPr>
          <w:rFonts w:ascii="Arial" w:hAnsi="Arial" w:cs="Arial"/>
          <w:bCs/>
          <w:sz w:val="24"/>
          <w:szCs w:val="24"/>
        </w:rPr>
        <w:t xml:space="preserve">contidas no Anexo de Prioridades e Metas </w:t>
      </w:r>
      <w:r w:rsidR="0000319E" w:rsidRPr="00911814">
        <w:rPr>
          <w:rFonts w:ascii="Arial" w:hAnsi="Arial" w:cs="Arial"/>
          <w:bCs/>
          <w:sz w:val="24"/>
          <w:szCs w:val="24"/>
        </w:rPr>
        <w:t xml:space="preserve">e o terceiro </w:t>
      </w:r>
      <w:r w:rsidR="005E656D" w:rsidRPr="00911814">
        <w:rPr>
          <w:rFonts w:ascii="Arial" w:hAnsi="Arial" w:cs="Arial"/>
          <w:bCs/>
          <w:sz w:val="24"/>
          <w:szCs w:val="24"/>
        </w:rPr>
        <w:t>indica a vinculação das novas ações orçamentárias finalísticas contidas no Anexo de Prioridades e Metas às pautas temáticas do Plano Plurianual 2022-2025.</w:t>
      </w:r>
      <w:r w:rsidR="00073082" w:rsidRPr="00911814">
        <w:rPr>
          <w:rFonts w:ascii="Arial" w:hAnsi="Arial" w:cs="Arial"/>
          <w:bCs/>
          <w:sz w:val="24"/>
          <w:szCs w:val="24"/>
        </w:rPr>
        <w:t xml:space="preserve"> Tais anexos reforçam o compromisso</w:t>
      </w:r>
      <w:r w:rsidR="00947D31" w:rsidRPr="00911814">
        <w:rPr>
          <w:rFonts w:ascii="Arial" w:hAnsi="Arial" w:cs="Arial"/>
          <w:bCs/>
          <w:sz w:val="24"/>
          <w:szCs w:val="24"/>
        </w:rPr>
        <w:t xml:space="preserve"> da Prefeitura</w:t>
      </w:r>
      <w:r w:rsidR="00073082" w:rsidRPr="00911814">
        <w:rPr>
          <w:rFonts w:ascii="Arial" w:hAnsi="Arial" w:cs="Arial"/>
          <w:bCs/>
          <w:sz w:val="24"/>
          <w:szCs w:val="24"/>
        </w:rPr>
        <w:t xml:space="preserve"> com uma gestão transparente </w:t>
      </w:r>
      <w:r w:rsidR="00947D31" w:rsidRPr="00911814">
        <w:rPr>
          <w:rFonts w:ascii="Arial" w:hAnsi="Arial" w:cs="Arial"/>
          <w:bCs/>
          <w:sz w:val="24"/>
          <w:szCs w:val="24"/>
        </w:rPr>
        <w:t>e acessível à sociedade.</w:t>
      </w:r>
    </w:p>
    <w:p w14:paraId="108EFAF6" w14:textId="77777777" w:rsidR="00AB3FF1" w:rsidRPr="00911814" w:rsidRDefault="00AB3FF1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D661377" w14:textId="79AFDFC8" w:rsidR="001D1A0E" w:rsidRPr="00911814" w:rsidRDefault="001D1A0E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Ante o exposto, encaminha-se para apreciação desta Casa </w:t>
      </w:r>
      <w:r w:rsidR="00990A77" w:rsidRPr="00911814">
        <w:rPr>
          <w:rFonts w:ascii="Arial" w:hAnsi="Arial" w:cs="Arial"/>
          <w:bCs/>
          <w:sz w:val="24"/>
          <w:szCs w:val="24"/>
        </w:rPr>
        <w:t>o</w:t>
      </w:r>
      <w:r w:rsidRPr="00911814">
        <w:rPr>
          <w:rFonts w:ascii="Arial" w:hAnsi="Arial" w:cs="Arial"/>
          <w:bCs/>
          <w:sz w:val="24"/>
          <w:szCs w:val="24"/>
        </w:rPr>
        <w:t xml:space="preserve"> Proje</w:t>
      </w:r>
      <w:r w:rsidR="00DF169A" w:rsidRPr="00911814">
        <w:rPr>
          <w:rFonts w:ascii="Arial" w:hAnsi="Arial" w:cs="Arial"/>
          <w:bCs/>
          <w:sz w:val="24"/>
          <w:szCs w:val="24"/>
        </w:rPr>
        <w:t xml:space="preserve">to de Lei </w:t>
      </w:r>
      <w:r w:rsidR="00011493" w:rsidRPr="00911814">
        <w:rPr>
          <w:rFonts w:ascii="Arial" w:hAnsi="Arial" w:cs="Arial"/>
          <w:bCs/>
          <w:sz w:val="24"/>
          <w:szCs w:val="24"/>
        </w:rPr>
        <w:t xml:space="preserve">de Diretrizes Orçamentárias </w:t>
      </w:r>
      <w:r w:rsidRPr="00911814">
        <w:rPr>
          <w:rFonts w:ascii="Arial" w:hAnsi="Arial" w:cs="Arial"/>
          <w:bCs/>
          <w:sz w:val="24"/>
          <w:szCs w:val="24"/>
        </w:rPr>
        <w:t xml:space="preserve">para o </w:t>
      </w:r>
      <w:r w:rsidR="00990A77" w:rsidRPr="00911814">
        <w:rPr>
          <w:rFonts w:ascii="Arial" w:hAnsi="Arial" w:cs="Arial"/>
          <w:bCs/>
          <w:sz w:val="24"/>
          <w:szCs w:val="24"/>
        </w:rPr>
        <w:t>e</w:t>
      </w:r>
      <w:r w:rsidRPr="00911814">
        <w:rPr>
          <w:rFonts w:ascii="Arial" w:hAnsi="Arial" w:cs="Arial"/>
          <w:bCs/>
          <w:sz w:val="24"/>
          <w:szCs w:val="24"/>
        </w:rPr>
        <w:t xml:space="preserve">xercício </w:t>
      </w:r>
      <w:r w:rsidR="00990A77" w:rsidRPr="00911814">
        <w:rPr>
          <w:rFonts w:ascii="Arial" w:hAnsi="Arial" w:cs="Arial"/>
          <w:bCs/>
          <w:sz w:val="24"/>
          <w:szCs w:val="24"/>
        </w:rPr>
        <w:t>f</w:t>
      </w:r>
      <w:r w:rsidRPr="00911814">
        <w:rPr>
          <w:rFonts w:ascii="Arial" w:hAnsi="Arial" w:cs="Arial"/>
          <w:bCs/>
          <w:sz w:val="24"/>
          <w:szCs w:val="24"/>
        </w:rPr>
        <w:t>inanceiro de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 - PL</w:t>
      </w:r>
      <w:r w:rsidR="00011493" w:rsidRPr="00911814">
        <w:rPr>
          <w:rFonts w:ascii="Arial" w:hAnsi="Arial" w:cs="Arial"/>
          <w:bCs/>
          <w:sz w:val="24"/>
          <w:szCs w:val="24"/>
        </w:rPr>
        <w:t>DO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D531F1" w:rsidRPr="00911814">
        <w:rPr>
          <w:rFonts w:ascii="Arial" w:hAnsi="Arial" w:cs="Arial"/>
          <w:bCs/>
          <w:sz w:val="24"/>
          <w:szCs w:val="24"/>
        </w:rPr>
        <w:t>.</w:t>
      </w:r>
      <w:r w:rsidR="00676D0E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990A77" w:rsidRPr="00911814">
        <w:rPr>
          <w:rFonts w:ascii="Arial" w:hAnsi="Arial" w:cs="Arial"/>
          <w:bCs/>
          <w:sz w:val="24"/>
          <w:szCs w:val="24"/>
        </w:rPr>
        <w:t>Deste modo</w:t>
      </w:r>
      <w:r w:rsidRPr="00911814">
        <w:rPr>
          <w:rFonts w:ascii="Arial" w:hAnsi="Arial" w:cs="Arial"/>
          <w:bCs/>
          <w:sz w:val="24"/>
          <w:szCs w:val="24"/>
        </w:rPr>
        <w:t>, esperando contar, mais uma vez, com o apoio e o respaldo dessa Egrégia Casa, reitero a Vossas Excelências os protestos de estima e consideração.</w:t>
      </w:r>
    </w:p>
    <w:p w14:paraId="3005952C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613883C3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50E73359" w14:textId="77777777" w:rsidR="008A628C" w:rsidRPr="00911814" w:rsidRDefault="008A628C" w:rsidP="008A628C">
      <w:pPr>
        <w:rPr>
          <w:rFonts w:ascii="Arial" w:hAnsi="Arial" w:cs="Arial"/>
          <w:sz w:val="24"/>
          <w:szCs w:val="24"/>
        </w:rPr>
      </w:pPr>
    </w:p>
    <w:p w14:paraId="5023B451" w14:textId="77777777" w:rsidR="00592BBD" w:rsidRPr="00911814" w:rsidRDefault="00592BBD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04C97786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3FFAF8F7" w14:textId="22AEF5E7" w:rsidR="00FB5FF7" w:rsidRPr="00911814" w:rsidRDefault="009355E2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AXEL GRAEL</w:t>
      </w:r>
    </w:p>
    <w:p w14:paraId="1A2DF8CB" w14:textId="77777777" w:rsidR="001F0CE6" w:rsidRPr="00911814" w:rsidRDefault="00C646B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PREFEITO</w:t>
      </w:r>
    </w:p>
    <w:p w14:paraId="53D2F00B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E4FBBD2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98084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1A40639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C8F6A03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4E2BC7F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28A05A4" w14:textId="2B7DC5D1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iCs/>
          <w:sz w:val="24"/>
          <w:szCs w:val="24"/>
        </w:rPr>
        <w:t>E</w:t>
      </w:r>
      <w:r>
        <w:rPr>
          <w:rFonts w:ascii="Arial" w:hAnsi="Arial" w:cs="Arial"/>
          <w:b/>
          <w:iCs/>
          <w:sz w:val="24"/>
          <w:szCs w:val="24"/>
        </w:rPr>
        <w:t xml:space="preserve">xmo. </w:t>
      </w:r>
      <w:r w:rsidRPr="00911814">
        <w:rPr>
          <w:rFonts w:ascii="Arial" w:hAnsi="Arial" w:cs="Arial"/>
          <w:b/>
          <w:iCs/>
          <w:sz w:val="24"/>
          <w:szCs w:val="24"/>
        </w:rPr>
        <w:t>S</w:t>
      </w:r>
      <w:r>
        <w:rPr>
          <w:rFonts w:ascii="Arial" w:hAnsi="Arial" w:cs="Arial"/>
          <w:b/>
          <w:iCs/>
          <w:sz w:val="24"/>
          <w:szCs w:val="24"/>
        </w:rPr>
        <w:t>r.</w:t>
      </w:r>
    </w:p>
    <w:p w14:paraId="24072EE9" w14:textId="446AC6E1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Vereador Milton Carlos Lopes</w:t>
      </w:r>
    </w:p>
    <w:p w14:paraId="33E561B9" w14:textId="0D04AFFB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M.D. Presidente da Câmara Municipal de </w:t>
      </w:r>
      <w:proofErr w:type="spellStart"/>
      <w:r>
        <w:rPr>
          <w:rFonts w:ascii="Arial" w:hAnsi="Arial" w:cs="Arial"/>
          <w:b/>
          <w:iCs/>
          <w:sz w:val="24"/>
          <w:szCs w:val="24"/>
        </w:rPr>
        <w:t>NIterói</w:t>
      </w:r>
      <w:bookmarkStart w:id="0" w:name="_GoBack"/>
      <w:bookmarkEnd w:id="0"/>
      <w:proofErr w:type="spellEnd"/>
    </w:p>
    <w:sectPr w:rsidR="00911814" w:rsidRPr="00911814" w:rsidSect="00AB3FF1">
      <w:headerReference w:type="default" r:id="rId8"/>
      <w:footerReference w:type="even" r:id="rId9"/>
      <w:pgSz w:w="11907" w:h="16840" w:code="9"/>
      <w:pgMar w:top="1418" w:right="1275" w:bottom="1843" w:left="1418" w:header="9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9E3CAD" w14:textId="77777777" w:rsidR="004A1C98" w:rsidRDefault="004A1C98">
      <w:r>
        <w:separator/>
      </w:r>
    </w:p>
  </w:endnote>
  <w:endnote w:type="continuationSeparator" w:id="0">
    <w:p w14:paraId="42C7D1F7" w14:textId="77777777" w:rsidR="004A1C98" w:rsidRDefault="004A1C98">
      <w:r>
        <w:continuationSeparator/>
      </w:r>
    </w:p>
  </w:endnote>
  <w:endnote w:type="continuationNotice" w:id="1">
    <w:p w14:paraId="48887A54" w14:textId="77777777" w:rsidR="004A1C98" w:rsidRDefault="004A1C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843E1" w14:textId="77777777" w:rsidR="0089711F" w:rsidRDefault="009A42A9" w:rsidP="00CD0E5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9711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60E414" w14:textId="77777777" w:rsidR="0089711F" w:rsidRDefault="0089711F" w:rsidP="00E4351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283B34" w14:textId="77777777" w:rsidR="004A1C98" w:rsidRDefault="004A1C98">
      <w:r>
        <w:separator/>
      </w:r>
    </w:p>
  </w:footnote>
  <w:footnote w:type="continuationSeparator" w:id="0">
    <w:p w14:paraId="63E16FBF" w14:textId="77777777" w:rsidR="004A1C98" w:rsidRDefault="004A1C98">
      <w:r>
        <w:continuationSeparator/>
      </w:r>
    </w:p>
  </w:footnote>
  <w:footnote w:type="continuationNotice" w:id="1">
    <w:p w14:paraId="51B5A933" w14:textId="77777777" w:rsidR="004A1C98" w:rsidRDefault="004A1C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8F87BE" w14:textId="2D5769DA" w:rsidR="008A628C" w:rsidRPr="008A628C" w:rsidRDefault="008A628C" w:rsidP="008A628C">
    <w:pPr>
      <w:pStyle w:val="Cabealho"/>
      <w:jc w:val="center"/>
      <w:rPr>
        <w:rFonts w:ascii="Tahoma" w:hAnsi="Tahoma" w:cs="Tahoma"/>
        <w:noProof/>
        <w:sz w:val="22"/>
        <w:szCs w:val="22"/>
      </w:rPr>
    </w:pPr>
    <w:r>
      <w:rPr>
        <w:noProof/>
      </w:rPr>
      <w:drawing>
        <wp:inline distT="0" distB="0" distL="0" distR="0" wp14:anchorId="52BCDF80" wp14:editId="18EF54B7">
          <wp:extent cx="3495675" cy="9525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56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B95A7" w14:textId="77777777" w:rsidR="000B0985" w:rsidRDefault="000B0985" w:rsidP="00592B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E64"/>
    <w:multiLevelType w:val="hybridMultilevel"/>
    <w:tmpl w:val="0C880F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54370"/>
    <w:multiLevelType w:val="hybridMultilevel"/>
    <w:tmpl w:val="79CA9B0A"/>
    <w:lvl w:ilvl="0" w:tplc="254651B8">
      <w:start w:val="1"/>
      <w:numFmt w:val="lowerLetter"/>
      <w:lvlText w:val="%1)"/>
      <w:lvlJc w:val="left"/>
      <w:pPr>
        <w:ind w:left="1065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B2478"/>
    <w:multiLevelType w:val="hybridMultilevel"/>
    <w:tmpl w:val="1018CAEA"/>
    <w:lvl w:ilvl="0" w:tplc="FDF44270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23616A"/>
    <w:multiLevelType w:val="hybridMultilevel"/>
    <w:tmpl w:val="18BEB4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15CD0"/>
    <w:multiLevelType w:val="hybridMultilevel"/>
    <w:tmpl w:val="D96C9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EC6023"/>
    <w:multiLevelType w:val="hybridMultilevel"/>
    <w:tmpl w:val="A0E298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B019A4"/>
    <w:multiLevelType w:val="hybridMultilevel"/>
    <w:tmpl w:val="01100706"/>
    <w:lvl w:ilvl="0" w:tplc="CC2AEBEA">
      <w:start w:val="4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A3036B"/>
    <w:multiLevelType w:val="singleLevel"/>
    <w:tmpl w:val="B67AFD34"/>
    <w:lvl w:ilvl="0">
      <w:start w:val="10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29210B35"/>
    <w:multiLevelType w:val="singleLevel"/>
    <w:tmpl w:val="376ECCA4"/>
    <w:lvl w:ilvl="0">
      <w:start w:val="7"/>
      <w:numFmt w:val="upperRoman"/>
      <w:lvlText w:val="%1-"/>
      <w:lvlJc w:val="left"/>
      <w:pPr>
        <w:tabs>
          <w:tab w:val="num" w:pos="1005"/>
        </w:tabs>
        <w:ind w:left="1005" w:hanging="1005"/>
      </w:pPr>
      <w:rPr>
        <w:rFonts w:hint="default"/>
      </w:rPr>
    </w:lvl>
  </w:abstractNum>
  <w:abstractNum w:abstractNumId="9">
    <w:nsid w:val="32E94F41"/>
    <w:multiLevelType w:val="hybridMultilevel"/>
    <w:tmpl w:val="5364898A"/>
    <w:lvl w:ilvl="0" w:tplc="BCCA05D6">
      <w:start w:val="1"/>
      <w:numFmt w:val="lowerLetter"/>
      <w:lvlText w:val="%1)"/>
      <w:lvlJc w:val="left"/>
      <w:pPr>
        <w:tabs>
          <w:tab w:val="num" w:pos="1728"/>
        </w:tabs>
        <w:ind w:left="1728" w:hanging="10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5A039C"/>
    <w:multiLevelType w:val="hybridMultilevel"/>
    <w:tmpl w:val="6FF6B300"/>
    <w:lvl w:ilvl="0" w:tplc="F17A5C96">
      <w:start w:val="1"/>
      <w:numFmt w:val="lowerLetter"/>
      <w:lvlText w:val="%1)"/>
      <w:lvlJc w:val="left"/>
      <w:pPr>
        <w:ind w:left="1083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D96EF9"/>
    <w:multiLevelType w:val="hybridMultilevel"/>
    <w:tmpl w:val="C9262B24"/>
    <w:lvl w:ilvl="0" w:tplc="502E73CC">
      <w:start w:val="1"/>
      <w:numFmt w:val="lowerLetter"/>
      <w:lvlText w:val="%1)"/>
      <w:lvlJc w:val="left"/>
      <w:pPr>
        <w:ind w:left="2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67" w:hanging="360"/>
      </w:pPr>
    </w:lvl>
    <w:lvl w:ilvl="2" w:tplc="0416001B" w:tentative="1">
      <w:start w:val="1"/>
      <w:numFmt w:val="lowerRoman"/>
      <w:lvlText w:val="%3."/>
      <w:lvlJc w:val="right"/>
      <w:pPr>
        <w:ind w:left="1687" w:hanging="180"/>
      </w:pPr>
    </w:lvl>
    <w:lvl w:ilvl="3" w:tplc="0416000F" w:tentative="1">
      <w:start w:val="1"/>
      <w:numFmt w:val="decimal"/>
      <w:lvlText w:val="%4."/>
      <w:lvlJc w:val="left"/>
      <w:pPr>
        <w:ind w:left="2407" w:hanging="360"/>
      </w:pPr>
    </w:lvl>
    <w:lvl w:ilvl="4" w:tplc="04160019" w:tentative="1">
      <w:start w:val="1"/>
      <w:numFmt w:val="lowerLetter"/>
      <w:lvlText w:val="%5."/>
      <w:lvlJc w:val="left"/>
      <w:pPr>
        <w:ind w:left="3127" w:hanging="360"/>
      </w:pPr>
    </w:lvl>
    <w:lvl w:ilvl="5" w:tplc="0416001B" w:tentative="1">
      <w:start w:val="1"/>
      <w:numFmt w:val="lowerRoman"/>
      <w:lvlText w:val="%6."/>
      <w:lvlJc w:val="right"/>
      <w:pPr>
        <w:ind w:left="3847" w:hanging="180"/>
      </w:pPr>
    </w:lvl>
    <w:lvl w:ilvl="6" w:tplc="0416000F" w:tentative="1">
      <w:start w:val="1"/>
      <w:numFmt w:val="decimal"/>
      <w:lvlText w:val="%7."/>
      <w:lvlJc w:val="left"/>
      <w:pPr>
        <w:ind w:left="4567" w:hanging="360"/>
      </w:pPr>
    </w:lvl>
    <w:lvl w:ilvl="7" w:tplc="04160019" w:tentative="1">
      <w:start w:val="1"/>
      <w:numFmt w:val="lowerLetter"/>
      <w:lvlText w:val="%8."/>
      <w:lvlJc w:val="left"/>
      <w:pPr>
        <w:ind w:left="5287" w:hanging="360"/>
      </w:pPr>
    </w:lvl>
    <w:lvl w:ilvl="8" w:tplc="0416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2">
    <w:nsid w:val="421B3D38"/>
    <w:multiLevelType w:val="hybridMultilevel"/>
    <w:tmpl w:val="D3F642EE"/>
    <w:lvl w:ilvl="0" w:tplc="5B00A3D6">
      <w:start w:val="1"/>
      <w:numFmt w:val="lowerLetter"/>
      <w:lvlText w:val="%1)"/>
      <w:lvlJc w:val="left"/>
      <w:pPr>
        <w:tabs>
          <w:tab w:val="num" w:pos="1046"/>
        </w:tabs>
        <w:ind w:left="10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66"/>
        </w:tabs>
        <w:ind w:left="17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486"/>
        </w:tabs>
        <w:ind w:left="24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06"/>
        </w:tabs>
        <w:ind w:left="32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26"/>
        </w:tabs>
        <w:ind w:left="39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46"/>
        </w:tabs>
        <w:ind w:left="46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66"/>
        </w:tabs>
        <w:ind w:left="53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086"/>
        </w:tabs>
        <w:ind w:left="60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06"/>
        </w:tabs>
        <w:ind w:left="6806" w:hanging="180"/>
      </w:pPr>
    </w:lvl>
  </w:abstractNum>
  <w:abstractNum w:abstractNumId="13">
    <w:nsid w:val="6E8F20B5"/>
    <w:multiLevelType w:val="singleLevel"/>
    <w:tmpl w:val="F5AC7EC0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12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1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B9"/>
    <w:rsid w:val="0000319E"/>
    <w:rsid w:val="000038DE"/>
    <w:rsid w:val="00011493"/>
    <w:rsid w:val="00014D66"/>
    <w:rsid w:val="00033F01"/>
    <w:rsid w:val="000444CD"/>
    <w:rsid w:val="0005106C"/>
    <w:rsid w:val="00053D68"/>
    <w:rsid w:val="00065FCA"/>
    <w:rsid w:val="00073082"/>
    <w:rsid w:val="00086E93"/>
    <w:rsid w:val="0009297E"/>
    <w:rsid w:val="00092C72"/>
    <w:rsid w:val="00097C89"/>
    <w:rsid w:val="000A1D2B"/>
    <w:rsid w:val="000B0985"/>
    <w:rsid w:val="000C6659"/>
    <w:rsid w:val="000D1ADA"/>
    <w:rsid w:val="000D1E38"/>
    <w:rsid w:val="000D450C"/>
    <w:rsid w:val="000E0433"/>
    <w:rsid w:val="000E0789"/>
    <w:rsid w:val="000F35C3"/>
    <w:rsid w:val="001005F3"/>
    <w:rsid w:val="0010300E"/>
    <w:rsid w:val="001050BA"/>
    <w:rsid w:val="00111B37"/>
    <w:rsid w:val="00113641"/>
    <w:rsid w:val="00133B3A"/>
    <w:rsid w:val="00154276"/>
    <w:rsid w:val="00155F75"/>
    <w:rsid w:val="00160248"/>
    <w:rsid w:val="00162BE4"/>
    <w:rsid w:val="00172A66"/>
    <w:rsid w:val="00173B22"/>
    <w:rsid w:val="00177452"/>
    <w:rsid w:val="001828DF"/>
    <w:rsid w:val="00185B87"/>
    <w:rsid w:val="001956F2"/>
    <w:rsid w:val="001A0B3A"/>
    <w:rsid w:val="001A1BB7"/>
    <w:rsid w:val="001B1A82"/>
    <w:rsid w:val="001B7711"/>
    <w:rsid w:val="001D01A9"/>
    <w:rsid w:val="001D1A0E"/>
    <w:rsid w:val="001D5006"/>
    <w:rsid w:val="001E506F"/>
    <w:rsid w:val="001F0123"/>
    <w:rsid w:val="001F0CE6"/>
    <w:rsid w:val="001F2C54"/>
    <w:rsid w:val="001F31B4"/>
    <w:rsid w:val="001F682A"/>
    <w:rsid w:val="002032C1"/>
    <w:rsid w:val="00205E41"/>
    <w:rsid w:val="00205FF0"/>
    <w:rsid w:val="0020690E"/>
    <w:rsid w:val="00206A6F"/>
    <w:rsid w:val="00216E12"/>
    <w:rsid w:val="00223417"/>
    <w:rsid w:val="00244432"/>
    <w:rsid w:val="0024484A"/>
    <w:rsid w:val="002449E7"/>
    <w:rsid w:val="00244A9E"/>
    <w:rsid w:val="00250D38"/>
    <w:rsid w:val="0025383F"/>
    <w:rsid w:val="00256DF7"/>
    <w:rsid w:val="00257062"/>
    <w:rsid w:val="00260890"/>
    <w:rsid w:val="002627AA"/>
    <w:rsid w:val="0026344B"/>
    <w:rsid w:val="00264214"/>
    <w:rsid w:val="00267FFE"/>
    <w:rsid w:val="00273F4A"/>
    <w:rsid w:val="0027556C"/>
    <w:rsid w:val="002759E6"/>
    <w:rsid w:val="002837CB"/>
    <w:rsid w:val="002947A6"/>
    <w:rsid w:val="002975FF"/>
    <w:rsid w:val="002B102D"/>
    <w:rsid w:val="002B2DBF"/>
    <w:rsid w:val="002B452C"/>
    <w:rsid w:val="002B552C"/>
    <w:rsid w:val="002B7718"/>
    <w:rsid w:val="002C29EE"/>
    <w:rsid w:val="002C34C2"/>
    <w:rsid w:val="002C4B1A"/>
    <w:rsid w:val="002C5060"/>
    <w:rsid w:val="002D443E"/>
    <w:rsid w:val="002E2500"/>
    <w:rsid w:val="002F182E"/>
    <w:rsid w:val="002F3870"/>
    <w:rsid w:val="002F424F"/>
    <w:rsid w:val="002F6A6D"/>
    <w:rsid w:val="002F6C79"/>
    <w:rsid w:val="00320D24"/>
    <w:rsid w:val="003406FB"/>
    <w:rsid w:val="0035671E"/>
    <w:rsid w:val="00357270"/>
    <w:rsid w:val="00363A27"/>
    <w:rsid w:val="00367759"/>
    <w:rsid w:val="0037026C"/>
    <w:rsid w:val="00371349"/>
    <w:rsid w:val="00375206"/>
    <w:rsid w:val="003801F1"/>
    <w:rsid w:val="003865A4"/>
    <w:rsid w:val="003909B1"/>
    <w:rsid w:val="00392037"/>
    <w:rsid w:val="00396268"/>
    <w:rsid w:val="003978D9"/>
    <w:rsid w:val="003A00CF"/>
    <w:rsid w:val="003A09BC"/>
    <w:rsid w:val="003A4FAF"/>
    <w:rsid w:val="003A7BB3"/>
    <w:rsid w:val="003B4E99"/>
    <w:rsid w:val="003C244F"/>
    <w:rsid w:val="003C7883"/>
    <w:rsid w:val="003D42EE"/>
    <w:rsid w:val="003E2055"/>
    <w:rsid w:val="00401015"/>
    <w:rsid w:val="004149F5"/>
    <w:rsid w:val="00416967"/>
    <w:rsid w:val="00417C84"/>
    <w:rsid w:val="0042207C"/>
    <w:rsid w:val="00424D4D"/>
    <w:rsid w:val="00430688"/>
    <w:rsid w:val="00436097"/>
    <w:rsid w:val="00441BD3"/>
    <w:rsid w:val="0045104A"/>
    <w:rsid w:val="0045218F"/>
    <w:rsid w:val="00453558"/>
    <w:rsid w:val="00453F6D"/>
    <w:rsid w:val="004658EF"/>
    <w:rsid w:val="00471EFB"/>
    <w:rsid w:val="00480C50"/>
    <w:rsid w:val="00490AA6"/>
    <w:rsid w:val="00492927"/>
    <w:rsid w:val="004A1C98"/>
    <w:rsid w:val="004B4516"/>
    <w:rsid w:val="004B61A0"/>
    <w:rsid w:val="004C54BC"/>
    <w:rsid w:val="004C6531"/>
    <w:rsid w:val="004D3FA2"/>
    <w:rsid w:val="004D48AB"/>
    <w:rsid w:val="004D5424"/>
    <w:rsid w:val="004E0346"/>
    <w:rsid w:val="004E274F"/>
    <w:rsid w:val="004F01C1"/>
    <w:rsid w:val="004F39E7"/>
    <w:rsid w:val="004F4A68"/>
    <w:rsid w:val="004F6724"/>
    <w:rsid w:val="004F7BD7"/>
    <w:rsid w:val="00503009"/>
    <w:rsid w:val="00505E7D"/>
    <w:rsid w:val="005062A4"/>
    <w:rsid w:val="005222F2"/>
    <w:rsid w:val="0052529E"/>
    <w:rsid w:val="00530EEA"/>
    <w:rsid w:val="0053236A"/>
    <w:rsid w:val="005478E2"/>
    <w:rsid w:val="005500E3"/>
    <w:rsid w:val="00553ECB"/>
    <w:rsid w:val="0055414E"/>
    <w:rsid w:val="0055494C"/>
    <w:rsid w:val="00582597"/>
    <w:rsid w:val="00592BBD"/>
    <w:rsid w:val="00593499"/>
    <w:rsid w:val="00593557"/>
    <w:rsid w:val="00595B8F"/>
    <w:rsid w:val="005B08A8"/>
    <w:rsid w:val="005B18D2"/>
    <w:rsid w:val="005B3059"/>
    <w:rsid w:val="005C078B"/>
    <w:rsid w:val="005C4F19"/>
    <w:rsid w:val="005C7363"/>
    <w:rsid w:val="005D2E35"/>
    <w:rsid w:val="005D32C1"/>
    <w:rsid w:val="005D3F6B"/>
    <w:rsid w:val="005D56B2"/>
    <w:rsid w:val="005E60A0"/>
    <w:rsid w:val="005E656D"/>
    <w:rsid w:val="005E7423"/>
    <w:rsid w:val="005F225E"/>
    <w:rsid w:val="005F2B7F"/>
    <w:rsid w:val="0060038D"/>
    <w:rsid w:val="006100F5"/>
    <w:rsid w:val="006241E0"/>
    <w:rsid w:val="00627F2A"/>
    <w:rsid w:val="006378E2"/>
    <w:rsid w:val="00651A9B"/>
    <w:rsid w:val="00654224"/>
    <w:rsid w:val="0065563D"/>
    <w:rsid w:val="0066332D"/>
    <w:rsid w:val="0066645D"/>
    <w:rsid w:val="00666EC0"/>
    <w:rsid w:val="00670238"/>
    <w:rsid w:val="006709C7"/>
    <w:rsid w:val="00676AEF"/>
    <w:rsid w:val="00676D0E"/>
    <w:rsid w:val="006925C6"/>
    <w:rsid w:val="0069628E"/>
    <w:rsid w:val="006A345B"/>
    <w:rsid w:val="006A617F"/>
    <w:rsid w:val="006B2765"/>
    <w:rsid w:val="006C02F7"/>
    <w:rsid w:val="006D0269"/>
    <w:rsid w:val="006D6147"/>
    <w:rsid w:val="006E5EFF"/>
    <w:rsid w:val="006E70DF"/>
    <w:rsid w:val="006F06C2"/>
    <w:rsid w:val="006F2CE8"/>
    <w:rsid w:val="00700B90"/>
    <w:rsid w:val="007023A4"/>
    <w:rsid w:val="007043CA"/>
    <w:rsid w:val="00704FF8"/>
    <w:rsid w:val="0071060D"/>
    <w:rsid w:val="00712704"/>
    <w:rsid w:val="0071490F"/>
    <w:rsid w:val="00717699"/>
    <w:rsid w:val="007227A6"/>
    <w:rsid w:val="00723B7C"/>
    <w:rsid w:val="00732286"/>
    <w:rsid w:val="00740AF1"/>
    <w:rsid w:val="00743EEF"/>
    <w:rsid w:val="00747849"/>
    <w:rsid w:val="00750128"/>
    <w:rsid w:val="00771380"/>
    <w:rsid w:val="00772511"/>
    <w:rsid w:val="00772817"/>
    <w:rsid w:val="00776E0C"/>
    <w:rsid w:val="0078691B"/>
    <w:rsid w:val="00787DD6"/>
    <w:rsid w:val="0079052A"/>
    <w:rsid w:val="00796BB1"/>
    <w:rsid w:val="007C24BE"/>
    <w:rsid w:val="007C4C14"/>
    <w:rsid w:val="007C4FD7"/>
    <w:rsid w:val="007C7C5F"/>
    <w:rsid w:val="007D3B23"/>
    <w:rsid w:val="007E0437"/>
    <w:rsid w:val="007E67EE"/>
    <w:rsid w:val="007E76D1"/>
    <w:rsid w:val="007F107A"/>
    <w:rsid w:val="007F7B5E"/>
    <w:rsid w:val="00821DEB"/>
    <w:rsid w:val="00823DFB"/>
    <w:rsid w:val="00825474"/>
    <w:rsid w:val="008348E9"/>
    <w:rsid w:val="0085191D"/>
    <w:rsid w:val="00873BD1"/>
    <w:rsid w:val="00877D6E"/>
    <w:rsid w:val="008845F8"/>
    <w:rsid w:val="00892F90"/>
    <w:rsid w:val="008954B2"/>
    <w:rsid w:val="00895AC4"/>
    <w:rsid w:val="0089711F"/>
    <w:rsid w:val="00897455"/>
    <w:rsid w:val="008A3B80"/>
    <w:rsid w:val="008A628C"/>
    <w:rsid w:val="008B5902"/>
    <w:rsid w:val="008B7F9E"/>
    <w:rsid w:val="008C0A05"/>
    <w:rsid w:val="008C1D6D"/>
    <w:rsid w:val="008C59FC"/>
    <w:rsid w:val="008F35E1"/>
    <w:rsid w:val="00911814"/>
    <w:rsid w:val="009228F5"/>
    <w:rsid w:val="00926FB1"/>
    <w:rsid w:val="00927C4F"/>
    <w:rsid w:val="009307AB"/>
    <w:rsid w:val="009355E2"/>
    <w:rsid w:val="00936575"/>
    <w:rsid w:val="00947D31"/>
    <w:rsid w:val="00950651"/>
    <w:rsid w:val="00961B96"/>
    <w:rsid w:val="009702E1"/>
    <w:rsid w:val="00987282"/>
    <w:rsid w:val="00990A77"/>
    <w:rsid w:val="0099457B"/>
    <w:rsid w:val="009A256D"/>
    <w:rsid w:val="009A3BD0"/>
    <w:rsid w:val="009A42A9"/>
    <w:rsid w:val="009A54DB"/>
    <w:rsid w:val="009C0B7C"/>
    <w:rsid w:val="009C1652"/>
    <w:rsid w:val="009C2EB7"/>
    <w:rsid w:val="009D5172"/>
    <w:rsid w:val="009E2CA0"/>
    <w:rsid w:val="00A06D8D"/>
    <w:rsid w:val="00A073AB"/>
    <w:rsid w:val="00A079AC"/>
    <w:rsid w:val="00A140BB"/>
    <w:rsid w:val="00A24B6F"/>
    <w:rsid w:val="00A302C6"/>
    <w:rsid w:val="00A32DBF"/>
    <w:rsid w:val="00A370F4"/>
    <w:rsid w:val="00A426E9"/>
    <w:rsid w:val="00A43710"/>
    <w:rsid w:val="00A43B39"/>
    <w:rsid w:val="00A45B2E"/>
    <w:rsid w:val="00A47F2A"/>
    <w:rsid w:val="00A6014D"/>
    <w:rsid w:val="00A64D3B"/>
    <w:rsid w:val="00A769DE"/>
    <w:rsid w:val="00A812B9"/>
    <w:rsid w:val="00A82730"/>
    <w:rsid w:val="00A90BF6"/>
    <w:rsid w:val="00A93820"/>
    <w:rsid w:val="00AA17F7"/>
    <w:rsid w:val="00AA19F0"/>
    <w:rsid w:val="00AB1345"/>
    <w:rsid w:val="00AB283A"/>
    <w:rsid w:val="00AB3FF1"/>
    <w:rsid w:val="00AC1D04"/>
    <w:rsid w:val="00AC3E4C"/>
    <w:rsid w:val="00AD6F95"/>
    <w:rsid w:val="00AE295C"/>
    <w:rsid w:val="00B0129D"/>
    <w:rsid w:val="00B01CA3"/>
    <w:rsid w:val="00B0227C"/>
    <w:rsid w:val="00B11C06"/>
    <w:rsid w:val="00B16122"/>
    <w:rsid w:val="00B1641B"/>
    <w:rsid w:val="00B16AB6"/>
    <w:rsid w:val="00B20D80"/>
    <w:rsid w:val="00B22A70"/>
    <w:rsid w:val="00B246AB"/>
    <w:rsid w:val="00B307A0"/>
    <w:rsid w:val="00B30815"/>
    <w:rsid w:val="00B33CCB"/>
    <w:rsid w:val="00B35335"/>
    <w:rsid w:val="00B42396"/>
    <w:rsid w:val="00B45320"/>
    <w:rsid w:val="00B60312"/>
    <w:rsid w:val="00B6151F"/>
    <w:rsid w:val="00B65309"/>
    <w:rsid w:val="00B660D2"/>
    <w:rsid w:val="00B705A8"/>
    <w:rsid w:val="00B7195D"/>
    <w:rsid w:val="00B74B00"/>
    <w:rsid w:val="00B913ED"/>
    <w:rsid w:val="00B91807"/>
    <w:rsid w:val="00B91C9C"/>
    <w:rsid w:val="00BA4B99"/>
    <w:rsid w:val="00BB3114"/>
    <w:rsid w:val="00BB334B"/>
    <w:rsid w:val="00BB5DC1"/>
    <w:rsid w:val="00BC0437"/>
    <w:rsid w:val="00BC0F06"/>
    <w:rsid w:val="00BC2D53"/>
    <w:rsid w:val="00BC3980"/>
    <w:rsid w:val="00BC5411"/>
    <w:rsid w:val="00BC5EAB"/>
    <w:rsid w:val="00BD0018"/>
    <w:rsid w:val="00BD0676"/>
    <w:rsid w:val="00BE005D"/>
    <w:rsid w:val="00BE54A8"/>
    <w:rsid w:val="00C0161D"/>
    <w:rsid w:val="00C0590E"/>
    <w:rsid w:val="00C11994"/>
    <w:rsid w:val="00C16AF9"/>
    <w:rsid w:val="00C24054"/>
    <w:rsid w:val="00C2612B"/>
    <w:rsid w:val="00C41403"/>
    <w:rsid w:val="00C44ADA"/>
    <w:rsid w:val="00C475FD"/>
    <w:rsid w:val="00C51BE3"/>
    <w:rsid w:val="00C549F4"/>
    <w:rsid w:val="00C550E7"/>
    <w:rsid w:val="00C57877"/>
    <w:rsid w:val="00C60165"/>
    <w:rsid w:val="00C61130"/>
    <w:rsid w:val="00C6265E"/>
    <w:rsid w:val="00C646B4"/>
    <w:rsid w:val="00C6626C"/>
    <w:rsid w:val="00C85DC0"/>
    <w:rsid w:val="00C94138"/>
    <w:rsid w:val="00C955ED"/>
    <w:rsid w:val="00CA2CFA"/>
    <w:rsid w:val="00CB40D2"/>
    <w:rsid w:val="00CC30A5"/>
    <w:rsid w:val="00CC53B2"/>
    <w:rsid w:val="00CC7BBA"/>
    <w:rsid w:val="00CD0BBA"/>
    <w:rsid w:val="00CD0E53"/>
    <w:rsid w:val="00CD4530"/>
    <w:rsid w:val="00CE1DC1"/>
    <w:rsid w:val="00CE6AB8"/>
    <w:rsid w:val="00CF180D"/>
    <w:rsid w:val="00CF4072"/>
    <w:rsid w:val="00D01351"/>
    <w:rsid w:val="00D03499"/>
    <w:rsid w:val="00D0633B"/>
    <w:rsid w:val="00D224DD"/>
    <w:rsid w:val="00D252BE"/>
    <w:rsid w:val="00D3011C"/>
    <w:rsid w:val="00D302A6"/>
    <w:rsid w:val="00D313C8"/>
    <w:rsid w:val="00D33174"/>
    <w:rsid w:val="00D37087"/>
    <w:rsid w:val="00D41EB8"/>
    <w:rsid w:val="00D51FD5"/>
    <w:rsid w:val="00D531F1"/>
    <w:rsid w:val="00D82DFA"/>
    <w:rsid w:val="00D961BF"/>
    <w:rsid w:val="00DA23DF"/>
    <w:rsid w:val="00DA37A9"/>
    <w:rsid w:val="00DB2AEF"/>
    <w:rsid w:val="00DB480F"/>
    <w:rsid w:val="00DB6D3D"/>
    <w:rsid w:val="00DC282F"/>
    <w:rsid w:val="00DC3395"/>
    <w:rsid w:val="00DC486E"/>
    <w:rsid w:val="00DC4D79"/>
    <w:rsid w:val="00DD1148"/>
    <w:rsid w:val="00DD3F09"/>
    <w:rsid w:val="00DD49F7"/>
    <w:rsid w:val="00DD691A"/>
    <w:rsid w:val="00DE14F3"/>
    <w:rsid w:val="00DE28E1"/>
    <w:rsid w:val="00DE5DDB"/>
    <w:rsid w:val="00DF169A"/>
    <w:rsid w:val="00E16372"/>
    <w:rsid w:val="00E16AF2"/>
    <w:rsid w:val="00E21A3F"/>
    <w:rsid w:val="00E2526B"/>
    <w:rsid w:val="00E42F46"/>
    <w:rsid w:val="00E43517"/>
    <w:rsid w:val="00E549FF"/>
    <w:rsid w:val="00E61D6B"/>
    <w:rsid w:val="00E67396"/>
    <w:rsid w:val="00E70741"/>
    <w:rsid w:val="00E72769"/>
    <w:rsid w:val="00E729EF"/>
    <w:rsid w:val="00E77055"/>
    <w:rsid w:val="00E82E45"/>
    <w:rsid w:val="00E9125D"/>
    <w:rsid w:val="00E973CB"/>
    <w:rsid w:val="00EB754F"/>
    <w:rsid w:val="00EC3E19"/>
    <w:rsid w:val="00EC5256"/>
    <w:rsid w:val="00EE7A7C"/>
    <w:rsid w:val="00EE7D6C"/>
    <w:rsid w:val="00EE7FD0"/>
    <w:rsid w:val="00EF14B3"/>
    <w:rsid w:val="00EF16AA"/>
    <w:rsid w:val="00EF6E11"/>
    <w:rsid w:val="00EF7C22"/>
    <w:rsid w:val="00F00E10"/>
    <w:rsid w:val="00F10E04"/>
    <w:rsid w:val="00F130B7"/>
    <w:rsid w:val="00F13F09"/>
    <w:rsid w:val="00F20410"/>
    <w:rsid w:val="00F307F4"/>
    <w:rsid w:val="00F3242D"/>
    <w:rsid w:val="00F34CBE"/>
    <w:rsid w:val="00F3529E"/>
    <w:rsid w:val="00F45420"/>
    <w:rsid w:val="00F45DCC"/>
    <w:rsid w:val="00F46F6F"/>
    <w:rsid w:val="00F50E0C"/>
    <w:rsid w:val="00F51236"/>
    <w:rsid w:val="00F66154"/>
    <w:rsid w:val="00F6666D"/>
    <w:rsid w:val="00F74EEA"/>
    <w:rsid w:val="00F752EA"/>
    <w:rsid w:val="00F843BA"/>
    <w:rsid w:val="00F94FDB"/>
    <w:rsid w:val="00FA5782"/>
    <w:rsid w:val="00FB5FF7"/>
    <w:rsid w:val="00FC127E"/>
    <w:rsid w:val="00FC4431"/>
    <w:rsid w:val="00FC5679"/>
    <w:rsid w:val="00FC63C2"/>
    <w:rsid w:val="00FD311B"/>
    <w:rsid w:val="00FD3F9E"/>
    <w:rsid w:val="00FE0E80"/>
    <w:rsid w:val="00FE2061"/>
    <w:rsid w:val="00FF2C4F"/>
    <w:rsid w:val="00FF3D66"/>
    <w:rsid w:val="00FF4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D6F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C7"/>
    <w:rPr>
      <w:sz w:val="28"/>
    </w:rPr>
  </w:style>
  <w:style w:type="paragraph" w:styleId="Ttulo1">
    <w:name w:val="heading 1"/>
    <w:basedOn w:val="Normal"/>
    <w:next w:val="Normal"/>
    <w:qFormat/>
    <w:rsid w:val="006709C7"/>
    <w:pPr>
      <w:keepNext/>
      <w:outlineLvl w:val="0"/>
    </w:pPr>
  </w:style>
  <w:style w:type="paragraph" w:styleId="Ttulo2">
    <w:name w:val="heading 2"/>
    <w:basedOn w:val="Normal"/>
    <w:next w:val="Normal"/>
    <w:qFormat/>
    <w:rsid w:val="006709C7"/>
    <w:pPr>
      <w:keepNext/>
      <w:jc w:val="center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709C7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6709C7"/>
    <w:pPr>
      <w:keepNext/>
      <w:jc w:val="center"/>
      <w:outlineLvl w:val="3"/>
    </w:pPr>
    <w:rPr>
      <w:b/>
      <w:sz w:val="30"/>
      <w:u w:val="single"/>
    </w:rPr>
  </w:style>
  <w:style w:type="paragraph" w:styleId="Ttulo5">
    <w:name w:val="heading 5"/>
    <w:basedOn w:val="Normal"/>
    <w:next w:val="Normal"/>
    <w:qFormat/>
    <w:rsid w:val="006709C7"/>
    <w:pPr>
      <w:keepNext/>
      <w:jc w:val="center"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qFormat/>
    <w:rsid w:val="006709C7"/>
    <w:pPr>
      <w:keepNext/>
      <w:ind w:left="1134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6709C7"/>
    <w:pPr>
      <w:keepNext/>
      <w:ind w:left="1134" w:firstLine="709"/>
      <w:jc w:val="center"/>
      <w:outlineLvl w:val="6"/>
    </w:pPr>
    <w:rPr>
      <w:b/>
      <w:smallCaps/>
      <w:sz w:val="24"/>
    </w:rPr>
  </w:style>
  <w:style w:type="paragraph" w:styleId="Ttulo8">
    <w:name w:val="heading 8"/>
    <w:basedOn w:val="Normal"/>
    <w:next w:val="Normal"/>
    <w:qFormat/>
    <w:rsid w:val="006709C7"/>
    <w:pPr>
      <w:keepNext/>
      <w:outlineLvl w:val="7"/>
    </w:pPr>
    <w:rPr>
      <w:b/>
      <w:smallCaps/>
      <w:sz w:val="24"/>
    </w:rPr>
  </w:style>
  <w:style w:type="paragraph" w:styleId="Ttulo9">
    <w:name w:val="heading 9"/>
    <w:basedOn w:val="Normal"/>
    <w:next w:val="Normal"/>
    <w:qFormat/>
    <w:rsid w:val="006709C7"/>
    <w:pPr>
      <w:keepNext/>
      <w:ind w:left="1134" w:firstLine="709"/>
      <w:outlineLvl w:val="8"/>
    </w:pPr>
    <w:rPr>
      <w:b/>
      <w:small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709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709C7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6709C7"/>
    <w:pPr>
      <w:ind w:left="4248"/>
      <w:jc w:val="both"/>
    </w:pPr>
  </w:style>
  <w:style w:type="paragraph" w:styleId="Corpodetexto2">
    <w:name w:val="Body Text 2"/>
    <w:basedOn w:val="Normal"/>
    <w:rsid w:val="006709C7"/>
    <w:pPr>
      <w:jc w:val="both"/>
    </w:pPr>
  </w:style>
  <w:style w:type="paragraph" w:styleId="Recuodecorpodetexto3">
    <w:name w:val="Body Text Indent 3"/>
    <w:basedOn w:val="Normal"/>
    <w:rsid w:val="006709C7"/>
    <w:pPr>
      <w:ind w:firstLine="708"/>
      <w:jc w:val="both"/>
    </w:pPr>
  </w:style>
  <w:style w:type="paragraph" w:styleId="Corpodetexto">
    <w:name w:val="Body Text"/>
    <w:basedOn w:val="Normal"/>
    <w:rsid w:val="006709C7"/>
    <w:pPr>
      <w:jc w:val="center"/>
    </w:pPr>
  </w:style>
  <w:style w:type="paragraph" w:styleId="Recuodecorpodetexto2">
    <w:name w:val="Body Text Indent 2"/>
    <w:basedOn w:val="Normal"/>
    <w:rsid w:val="006709C7"/>
    <w:pPr>
      <w:ind w:left="708"/>
      <w:jc w:val="both"/>
    </w:pPr>
    <w:rPr>
      <w:sz w:val="30"/>
    </w:rPr>
  </w:style>
  <w:style w:type="paragraph" w:styleId="Corpodetexto3">
    <w:name w:val="Body Text 3"/>
    <w:basedOn w:val="Normal"/>
    <w:rsid w:val="006709C7"/>
    <w:pPr>
      <w:jc w:val="both"/>
    </w:pPr>
    <w:rPr>
      <w:sz w:val="30"/>
    </w:rPr>
  </w:style>
  <w:style w:type="character" w:styleId="Nmerodepgina">
    <w:name w:val="page number"/>
    <w:basedOn w:val="Fontepargpadro"/>
    <w:rsid w:val="006709C7"/>
  </w:style>
  <w:style w:type="paragraph" w:styleId="Legenda">
    <w:name w:val="caption"/>
    <w:basedOn w:val="Normal"/>
    <w:next w:val="Normal"/>
    <w:qFormat/>
    <w:rsid w:val="0009297E"/>
    <w:pPr>
      <w:jc w:val="center"/>
    </w:pPr>
    <w:rPr>
      <w:b/>
      <w:sz w:val="36"/>
    </w:rPr>
  </w:style>
  <w:style w:type="paragraph" w:styleId="TextosemFormatao">
    <w:name w:val="Plain Text"/>
    <w:basedOn w:val="Normal"/>
    <w:link w:val="TextosemFormataoChar"/>
    <w:unhideWhenUsed/>
    <w:rsid w:val="0079052A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79052A"/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A426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426E9"/>
    <w:rPr>
      <w:rFonts w:ascii="Tahoma" w:hAnsi="Tahoma" w:cs="Tahoma"/>
      <w:sz w:val="16"/>
      <w:szCs w:val="16"/>
    </w:rPr>
  </w:style>
  <w:style w:type="paragraph" w:customStyle="1" w:styleId="Corpodetexto1">
    <w:name w:val="Corpo de texto1"/>
    <w:basedOn w:val="Normal"/>
    <w:rsid w:val="00911814"/>
    <w:pPr>
      <w:widowControl w:val="0"/>
      <w:spacing w:line="288" w:lineRule="auto"/>
    </w:pPr>
    <w:rPr>
      <w:noProof/>
      <w:sz w:val="24"/>
    </w:rPr>
  </w:style>
  <w:style w:type="character" w:styleId="Hyperlink">
    <w:name w:val="Hyperlink"/>
    <w:rsid w:val="00911814"/>
    <w:rPr>
      <w:color w:val="0000FF"/>
      <w:u w:val="single"/>
    </w:rPr>
  </w:style>
  <w:style w:type="paragraph" w:styleId="NormalWeb">
    <w:name w:val="Normal (Web)"/>
    <w:basedOn w:val="Normal"/>
    <w:uiPriority w:val="99"/>
    <w:rsid w:val="0091181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ecmsonormal">
    <w:name w:val="ec_msonormal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911814"/>
    <w:rPr>
      <w:b/>
      <w:bCs/>
    </w:rPr>
  </w:style>
  <w:style w:type="paragraph" w:styleId="Textoembloco">
    <w:name w:val="Block Text"/>
    <w:basedOn w:val="Normal"/>
    <w:rsid w:val="00911814"/>
    <w:pPr>
      <w:ind w:left="5400" w:right="378" w:hanging="4695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har"/>
    <w:qFormat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11814"/>
    <w:rPr>
      <w:sz w:val="24"/>
      <w:szCs w:val="24"/>
    </w:rPr>
  </w:style>
  <w:style w:type="character" w:styleId="nfase">
    <w:name w:val="Emphasis"/>
    <w:qFormat/>
    <w:rsid w:val="00911814"/>
    <w:rPr>
      <w:i/>
      <w:iCs/>
    </w:rPr>
  </w:style>
  <w:style w:type="paragraph" w:customStyle="1" w:styleId="pargrafodalista">
    <w:name w:val="pargrafodalista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911814"/>
  </w:style>
  <w:style w:type="paragraph" w:customStyle="1" w:styleId="western">
    <w:name w:val="western"/>
    <w:basedOn w:val="Normal"/>
    <w:rsid w:val="00911814"/>
    <w:pPr>
      <w:spacing w:before="100" w:beforeAutospacing="1" w:after="119"/>
    </w:pPr>
    <w:rPr>
      <w:sz w:val="24"/>
      <w:szCs w:val="24"/>
    </w:rPr>
  </w:style>
  <w:style w:type="paragraph" w:styleId="PargrafodaLista0">
    <w:name w:val="List Paragraph"/>
    <w:basedOn w:val="Normal"/>
    <w:uiPriority w:val="34"/>
    <w:qFormat/>
    <w:rsid w:val="009118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merodelinha">
    <w:name w:val="line number"/>
    <w:rsid w:val="00911814"/>
  </w:style>
  <w:style w:type="character" w:customStyle="1" w:styleId="CabealhoChar">
    <w:name w:val="Cabeçalho Char"/>
    <w:link w:val="Cabealho"/>
    <w:rsid w:val="00911814"/>
    <w:rPr>
      <w:sz w:val="28"/>
    </w:rPr>
  </w:style>
  <w:style w:type="paragraph" w:customStyle="1" w:styleId="texto1">
    <w:name w:val="texto1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fontelaw">
    <w:name w:val="fonte_law"/>
    <w:rsid w:val="00911814"/>
  </w:style>
  <w:style w:type="character" w:styleId="Refdecomentrio">
    <w:name w:val="annotation reference"/>
    <w:uiPriority w:val="99"/>
    <w:rsid w:val="009118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91181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11814"/>
  </w:style>
  <w:style w:type="paragraph" w:styleId="Assuntodocomentrio">
    <w:name w:val="annotation subject"/>
    <w:basedOn w:val="Textodecomentrio"/>
    <w:next w:val="Textodecomentrio"/>
    <w:link w:val="AssuntodocomentrioChar"/>
    <w:rsid w:val="0091181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11814"/>
    <w:rPr>
      <w:b/>
      <w:bCs/>
    </w:rPr>
  </w:style>
  <w:style w:type="character" w:customStyle="1" w:styleId="MenoPendente">
    <w:name w:val="Menção Pendente"/>
    <w:uiPriority w:val="99"/>
    <w:semiHidden/>
    <w:unhideWhenUsed/>
    <w:rsid w:val="00911814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C7"/>
    <w:rPr>
      <w:sz w:val="28"/>
    </w:rPr>
  </w:style>
  <w:style w:type="paragraph" w:styleId="Ttulo1">
    <w:name w:val="heading 1"/>
    <w:basedOn w:val="Normal"/>
    <w:next w:val="Normal"/>
    <w:qFormat/>
    <w:rsid w:val="006709C7"/>
    <w:pPr>
      <w:keepNext/>
      <w:outlineLvl w:val="0"/>
    </w:pPr>
  </w:style>
  <w:style w:type="paragraph" w:styleId="Ttulo2">
    <w:name w:val="heading 2"/>
    <w:basedOn w:val="Normal"/>
    <w:next w:val="Normal"/>
    <w:qFormat/>
    <w:rsid w:val="006709C7"/>
    <w:pPr>
      <w:keepNext/>
      <w:jc w:val="center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709C7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6709C7"/>
    <w:pPr>
      <w:keepNext/>
      <w:jc w:val="center"/>
      <w:outlineLvl w:val="3"/>
    </w:pPr>
    <w:rPr>
      <w:b/>
      <w:sz w:val="30"/>
      <w:u w:val="single"/>
    </w:rPr>
  </w:style>
  <w:style w:type="paragraph" w:styleId="Ttulo5">
    <w:name w:val="heading 5"/>
    <w:basedOn w:val="Normal"/>
    <w:next w:val="Normal"/>
    <w:qFormat/>
    <w:rsid w:val="006709C7"/>
    <w:pPr>
      <w:keepNext/>
      <w:jc w:val="center"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qFormat/>
    <w:rsid w:val="006709C7"/>
    <w:pPr>
      <w:keepNext/>
      <w:ind w:left="1134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6709C7"/>
    <w:pPr>
      <w:keepNext/>
      <w:ind w:left="1134" w:firstLine="709"/>
      <w:jc w:val="center"/>
      <w:outlineLvl w:val="6"/>
    </w:pPr>
    <w:rPr>
      <w:b/>
      <w:smallCaps/>
      <w:sz w:val="24"/>
    </w:rPr>
  </w:style>
  <w:style w:type="paragraph" w:styleId="Ttulo8">
    <w:name w:val="heading 8"/>
    <w:basedOn w:val="Normal"/>
    <w:next w:val="Normal"/>
    <w:qFormat/>
    <w:rsid w:val="006709C7"/>
    <w:pPr>
      <w:keepNext/>
      <w:outlineLvl w:val="7"/>
    </w:pPr>
    <w:rPr>
      <w:b/>
      <w:smallCaps/>
      <w:sz w:val="24"/>
    </w:rPr>
  </w:style>
  <w:style w:type="paragraph" w:styleId="Ttulo9">
    <w:name w:val="heading 9"/>
    <w:basedOn w:val="Normal"/>
    <w:next w:val="Normal"/>
    <w:qFormat/>
    <w:rsid w:val="006709C7"/>
    <w:pPr>
      <w:keepNext/>
      <w:ind w:left="1134" w:firstLine="709"/>
      <w:outlineLvl w:val="8"/>
    </w:pPr>
    <w:rPr>
      <w:b/>
      <w:small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709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709C7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6709C7"/>
    <w:pPr>
      <w:ind w:left="4248"/>
      <w:jc w:val="both"/>
    </w:pPr>
  </w:style>
  <w:style w:type="paragraph" w:styleId="Corpodetexto2">
    <w:name w:val="Body Text 2"/>
    <w:basedOn w:val="Normal"/>
    <w:rsid w:val="006709C7"/>
    <w:pPr>
      <w:jc w:val="both"/>
    </w:pPr>
  </w:style>
  <w:style w:type="paragraph" w:styleId="Recuodecorpodetexto3">
    <w:name w:val="Body Text Indent 3"/>
    <w:basedOn w:val="Normal"/>
    <w:rsid w:val="006709C7"/>
    <w:pPr>
      <w:ind w:firstLine="708"/>
      <w:jc w:val="both"/>
    </w:pPr>
  </w:style>
  <w:style w:type="paragraph" w:styleId="Corpodetexto">
    <w:name w:val="Body Text"/>
    <w:basedOn w:val="Normal"/>
    <w:rsid w:val="006709C7"/>
    <w:pPr>
      <w:jc w:val="center"/>
    </w:pPr>
  </w:style>
  <w:style w:type="paragraph" w:styleId="Recuodecorpodetexto2">
    <w:name w:val="Body Text Indent 2"/>
    <w:basedOn w:val="Normal"/>
    <w:rsid w:val="006709C7"/>
    <w:pPr>
      <w:ind w:left="708"/>
      <w:jc w:val="both"/>
    </w:pPr>
    <w:rPr>
      <w:sz w:val="30"/>
    </w:rPr>
  </w:style>
  <w:style w:type="paragraph" w:styleId="Corpodetexto3">
    <w:name w:val="Body Text 3"/>
    <w:basedOn w:val="Normal"/>
    <w:rsid w:val="006709C7"/>
    <w:pPr>
      <w:jc w:val="both"/>
    </w:pPr>
    <w:rPr>
      <w:sz w:val="30"/>
    </w:rPr>
  </w:style>
  <w:style w:type="character" w:styleId="Nmerodepgina">
    <w:name w:val="page number"/>
    <w:basedOn w:val="Fontepargpadro"/>
    <w:rsid w:val="006709C7"/>
  </w:style>
  <w:style w:type="paragraph" w:styleId="Legenda">
    <w:name w:val="caption"/>
    <w:basedOn w:val="Normal"/>
    <w:next w:val="Normal"/>
    <w:qFormat/>
    <w:rsid w:val="0009297E"/>
    <w:pPr>
      <w:jc w:val="center"/>
    </w:pPr>
    <w:rPr>
      <w:b/>
      <w:sz w:val="36"/>
    </w:rPr>
  </w:style>
  <w:style w:type="paragraph" w:styleId="TextosemFormatao">
    <w:name w:val="Plain Text"/>
    <w:basedOn w:val="Normal"/>
    <w:link w:val="TextosemFormataoChar"/>
    <w:unhideWhenUsed/>
    <w:rsid w:val="0079052A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79052A"/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A426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426E9"/>
    <w:rPr>
      <w:rFonts w:ascii="Tahoma" w:hAnsi="Tahoma" w:cs="Tahoma"/>
      <w:sz w:val="16"/>
      <w:szCs w:val="16"/>
    </w:rPr>
  </w:style>
  <w:style w:type="paragraph" w:customStyle="1" w:styleId="Corpodetexto1">
    <w:name w:val="Corpo de texto1"/>
    <w:basedOn w:val="Normal"/>
    <w:rsid w:val="00911814"/>
    <w:pPr>
      <w:widowControl w:val="0"/>
      <w:spacing w:line="288" w:lineRule="auto"/>
    </w:pPr>
    <w:rPr>
      <w:noProof/>
      <w:sz w:val="24"/>
    </w:rPr>
  </w:style>
  <w:style w:type="character" w:styleId="Hyperlink">
    <w:name w:val="Hyperlink"/>
    <w:rsid w:val="00911814"/>
    <w:rPr>
      <w:color w:val="0000FF"/>
      <w:u w:val="single"/>
    </w:rPr>
  </w:style>
  <w:style w:type="paragraph" w:styleId="NormalWeb">
    <w:name w:val="Normal (Web)"/>
    <w:basedOn w:val="Normal"/>
    <w:uiPriority w:val="99"/>
    <w:rsid w:val="0091181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ecmsonormal">
    <w:name w:val="ec_msonormal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911814"/>
    <w:rPr>
      <w:b/>
      <w:bCs/>
    </w:rPr>
  </w:style>
  <w:style w:type="paragraph" w:styleId="Textoembloco">
    <w:name w:val="Block Text"/>
    <w:basedOn w:val="Normal"/>
    <w:rsid w:val="00911814"/>
    <w:pPr>
      <w:ind w:left="5400" w:right="378" w:hanging="4695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har"/>
    <w:qFormat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11814"/>
    <w:rPr>
      <w:sz w:val="24"/>
      <w:szCs w:val="24"/>
    </w:rPr>
  </w:style>
  <w:style w:type="character" w:styleId="nfase">
    <w:name w:val="Emphasis"/>
    <w:qFormat/>
    <w:rsid w:val="00911814"/>
    <w:rPr>
      <w:i/>
      <w:iCs/>
    </w:rPr>
  </w:style>
  <w:style w:type="paragraph" w:customStyle="1" w:styleId="pargrafodalista">
    <w:name w:val="pargrafodalista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911814"/>
  </w:style>
  <w:style w:type="paragraph" w:customStyle="1" w:styleId="western">
    <w:name w:val="western"/>
    <w:basedOn w:val="Normal"/>
    <w:rsid w:val="00911814"/>
    <w:pPr>
      <w:spacing w:before="100" w:beforeAutospacing="1" w:after="119"/>
    </w:pPr>
    <w:rPr>
      <w:sz w:val="24"/>
      <w:szCs w:val="24"/>
    </w:rPr>
  </w:style>
  <w:style w:type="paragraph" w:styleId="PargrafodaLista0">
    <w:name w:val="List Paragraph"/>
    <w:basedOn w:val="Normal"/>
    <w:uiPriority w:val="34"/>
    <w:qFormat/>
    <w:rsid w:val="009118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merodelinha">
    <w:name w:val="line number"/>
    <w:rsid w:val="00911814"/>
  </w:style>
  <w:style w:type="character" w:customStyle="1" w:styleId="CabealhoChar">
    <w:name w:val="Cabeçalho Char"/>
    <w:link w:val="Cabealho"/>
    <w:rsid w:val="00911814"/>
    <w:rPr>
      <w:sz w:val="28"/>
    </w:rPr>
  </w:style>
  <w:style w:type="paragraph" w:customStyle="1" w:styleId="texto1">
    <w:name w:val="texto1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fontelaw">
    <w:name w:val="fonte_law"/>
    <w:rsid w:val="00911814"/>
  </w:style>
  <w:style w:type="character" w:styleId="Refdecomentrio">
    <w:name w:val="annotation reference"/>
    <w:uiPriority w:val="99"/>
    <w:rsid w:val="009118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91181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11814"/>
  </w:style>
  <w:style w:type="paragraph" w:styleId="Assuntodocomentrio">
    <w:name w:val="annotation subject"/>
    <w:basedOn w:val="Textodecomentrio"/>
    <w:next w:val="Textodecomentrio"/>
    <w:link w:val="AssuntodocomentrioChar"/>
    <w:rsid w:val="0091181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11814"/>
    <w:rPr>
      <w:b/>
      <w:bCs/>
    </w:rPr>
  </w:style>
  <w:style w:type="character" w:customStyle="1" w:styleId="MenoPendente">
    <w:name w:val="Menção Pendente"/>
    <w:uiPriority w:val="99"/>
    <w:semiHidden/>
    <w:unhideWhenUsed/>
    <w:rsid w:val="009118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8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Papel%20Gabinete%20Prefei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Gabinete Prefeito</Template>
  <TotalTime>0</TotalTime>
  <Pages>2</Pages>
  <Words>536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Secretaria de Fazenda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Secretarias</dc:creator>
  <cp:lastModifiedBy>Usuário do Windows</cp:lastModifiedBy>
  <cp:revision>2</cp:revision>
  <cp:lastPrinted>2017-09-29T17:52:00Z</cp:lastPrinted>
  <dcterms:created xsi:type="dcterms:W3CDTF">2022-04-19T15:16:00Z</dcterms:created>
  <dcterms:modified xsi:type="dcterms:W3CDTF">2022-04-19T15:16:00Z</dcterms:modified>
</cp:coreProperties>
</file>